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2AEF3" w14:textId="77777777" w:rsidR="009D6859" w:rsidRDefault="009D6859" w:rsidP="009D6859">
      <w:pPr>
        <w:spacing w:after="0" w:line="240" w:lineRule="auto"/>
        <w:rPr>
          <w:rFonts w:ascii="Arial Narrow" w:hAnsi="Arial Narrow"/>
        </w:rPr>
      </w:pPr>
    </w:p>
    <w:tbl>
      <w:tblPr>
        <w:tblW w:w="972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0"/>
        <w:gridCol w:w="4536"/>
        <w:gridCol w:w="992"/>
        <w:gridCol w:w="2693"/>
      </w:tblGrid>
      <w:tr w:rsidR="009D6859" w14:paraId="5014BBB5" w14:textId="77777777" w:rsidTr="00C9054A">
        <w:trPr>
          <w:trHeight w:val="645"/>
        </w:trPr>
        <w:tc>
          <w:tcPr>
            <w:tcW w:w="1500" w:type="dxa"/>
            <w:shd w:val="pct25" w:color="auto" w:fill="auto"/>
            <w:vAlign w:val="center"/>
          </w:tcPr>
          <w:p w14:paraId="3BCE977D" w14:textId="77777777" w:rsidR="009D6859" w:rsidRDefault="009D6859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SUBJECT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F966FDF" w14:textId="77777777" w:rsidR="009D6859" w:rsidRDefault="00A10AB9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BCC </w:t>
            </w:r>
            <w:r w:rsidR="00051F0A">
              <w:rPr>
                <w:rFonts w:ascii="Arial Narrow" w:hAnsi="Arial Narrow"/>
              </w:rPr>
              <w:t xml:space="preserve">committee </w:t>
            </w:r>
            <w:r w:rsidR="003834D4">
              <w:rPr>
                <w:rFonts w:ascii="Arial Narrow" w:hAnsi="Arial Narrow"/>
              </w:rPr>
              <w:t xml:space="preserve">Meeting </w:t>
            </w:r>
          </w:p>
        </w:tc>
        <w:tc>
          <w:tcPr>
            <w:tcW w:w="992" w:type="dxa"/>
            <w:shd w:val="pct20" w:color="auto" w:fill="auto"/>
            <w:vAlign w:val="center"/>
          </w:tcPr>
          <w:p w14:paraId="494EB991" w14:textId="77777777" w:rsidR="009D6859" w:rsidRDefault="009D6859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Date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C31DDBE" w14:textId="4A849945" w:rsidR="009D6859" w:rsidRDefault="00FE465A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04/03</w:t>
            </w:r>
            <w:r w:rsidR="00D1607D">
              <w:rPr>
                <w:rFonts w:ascii="Arial Narrow" w:hAnsi="Arial Narrow"/>
              </w:rPr>
              <w:t>/2025</w:t>
            </w:r>
          </w:p>
        </w:tc>
      </w:tr>
      <w:tr w:rsidR="009D6859" w14:paraId="61E19FD6" w14:textId="77777777" w:rsidTr="00C9054A">
        <w:trPr>
          <w:trHeight w:val="630"/>
        </w:trPr>
        <w:tc>
          <w:tcPr>
            <w:tcW w:w="1500" w:type="dxa"/>
            <w:shd w:val="pct25" w:color="auto" w:fill="auto"/>
            <w:vAlign w:val="center"/>
          </w:tcPr>
          <w:p w14:paraId="4671E7FE" w14:textId="77777777" w:rsidR="009D6859" w:rsidRDefault="009D6859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LOCATION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ADDE1EE" w14:textId="77777777" w:rsidR="009D6859" w:rsidRDefault="00A10AB9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BCC </w:t>
            </w:r>
          </w:p>
        </w:tc>
        <w:tc>
          <w:tcPr>
            <w:tcW w:w="992" w:type="dxa"/>
            <w:shd w:val="pct20" w:color="auto" w:fill="auto"/>
            <w:vAlign w:val="center"/>
          </w:tcPr>
          <w:p w14:paraId="4D311517" w14:textId="77777777" w:rsidR="009D6859" w:rsidRDefault="009D6859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Time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F0304F2" w14:textId="057D14A4" w:rsidR="009D6859" w:rsidRDefault="00D1607D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  <w:r w:rsidR="00852164">
              <w:rPr>
                <w:rFonts w:ascii="Arial Narrow" w:hAnsi="Arial Narrow"/>
              </w:rPr>
              <w:t>.30</w:t>
            </w:r>
            <w:r>
              <w:rPr>
                <w:rFonts w:ascii="Arial Narrow" w:hAnsi="Arial Narrow"/>
              </w:rPr>
              <w:t>pm</w:t>
            </w:r>
          </w:p>
        </w:tc>
      </w:tr>
      <w:tr w:rsidR="009D6859" w14:paraId="01D82C62" w14:textId="77777777" w:rsidTr="00C9054A">
        <w:trPr>
          <w:trHeight w:val="497"/>
        </w:trPr>
        <w:tc>
          <w:tcPr>
            <w:tcW w:w="1500" w:type="dxa"/>
            <w:shd w:val="pct25" w:color="auto" w:fill="auto"/>
            <w:vAlign w:val="center"/>
          </w:tcPr>
          <w:p w14:paraId="27BDD28C" w14:textId="77777777" w:rsidR="009D6859" w:rsidRDefault="009D6859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ATTENDEES</w:t>
            </w:r>
          </w:p>
        </w:tc>
        <w:tc>
          <w:tcPr>
            <w:tcW w:w="8221" w:type="dxa"/>
            <w:gridSpan w:val="3"/>
            <w:shd w:val="clear" w:color="auto" w:fill="auto"/>
            <w:vAlign w:val="center"/>
          </w:tcPr>
          <w:p w14:paraId="38431DBA" w14:textId="59EE1FA8" w:rsidR="009D6859" w:rsidRDefault="00A07884" w:rsidP="00802CEB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Sandra Bates, Michael Woods, </w:t>
            </w:r>
            <w:r w:rsidR="00A00249">
              <w:rPr>
                <w:rFonts w:ascii="Arial Narrow" w:hAnsi="Arial Narrow"/>
              </w:rPr>
              <w:t xml:space="preserve">KP, </w:t>
            </w:r>
            <w:r w:rsidR="00386036">
              <w:rPr>
                <w:rFonts w:ascii="Arial Narrow" w:hAnsi="Arial Narrow"/>
              </w:rPr>
              <w:t xml:space="preserve">Andy Swainbank, </w:t>
            </w:r>
            <w:r w:rsidR="00FE465A">
              <w:rPr>
                <w:rFonts w:ascii="Arial Narrow" w:hAnsi="Arial Narrow"/>
              </w:rPr>
              <w:t xml:space="preserve">Darryl Good, </w:t>
            </w:r>
            <w:r w:rsidR="004100B1">
              <w:rPr>
                <w:rFonts w:ascii="Arial Narrow" w:hAnsi="Arial Narrow"/>
              </w:rPr>
              <w:t>Kerry Bowman</w:t>
            </w:r>
            <w:r w:rsidR="002221F7">
              <w:rPr>
                <w:rFonts w:ascii="Arial Narrow" w:hAnsi="Arial Narrow"/>
              </w:rPr>
              <w:t>, Craig Lowery</w:t>
            </w:r>
            <w:r w:rsidR="008D6343">
              <w:rPr>
                <w:rFonts w:ascii="Arial Narrow" w:hAnsi="Arial Narrow"/>
              </w:rPr>
              <w:t>, Caitland Good.</w:t>
            </w:r>
          </w:p>
        </w:tc>
      </w:tr>
      <w:tr w:rsidR="009D6859" w14:paraId="322F8B0B" w14:textId="77777777" w:rsidTr="00C9054A">
        <w:trPr>
          <w:trHeight w:val="547"/>
        </w:trPr>
        <w:tc>
          <w:tcPr>
            <w:tcW w:w="1500" w:type="dxa"/>
            <w:shd w:val="pct25" w:color="auto" w:fill="auto"/>
            <w:vAlign w:val="center"/>
          </w:tcPr>
          <w:p w14:paraId="5D2B6DD6" w14:textId="77777777" w:rsidR="009D6859" w:rsidRDefault="009D6859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APOLOGIES</w:t>
            </w:r>
          </w:p>
        </w:tc>
        <w:tc>
          <w:tcPr>
            <w:tcW w:w="8221" w:type="dxa"/>
            <w:gridSpan w:val="3"/>
            <w:shd w:val="clear" w:color="auto" w:fill="auto"/>
            <w:vAlign w:val="center"/>
          </w:tcPr>
          <w:p w14:paraId="66219A76" w14:textId="19D878D3" w:rsidR="009D6859" w:rsidRDefault="002221F7" w:rsidP="009D685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Stacey McCarthy</w:t>
            </w:r>
          </w:p>
        </w:tc>
      </w:tr>
    </w:tbl>
    <w:p w14:paraId="64F5E73B" w14:textId="77777777" w:rsidR="009D6859" w:rsidRDefault="009D6859" w:rsidP="009D6859">
      <w:pPr>
        <w:spacing w:after="0" w:line="240" w:lineRule="auto"/>
        <w:rPr>
          <w:rFonts w:ascii="Arial Narrow" w:hAnsi="Arial Narrow"/>
        </w:rPr>
      </w:pPr>
    </w:p>
    <w:p w14:paraId="48B4B227" w14:textId="77777777" w:rsidR="009D6859" w:rsidRDefault="009D6859" w:rsidP="009D6859">
      <w:pPr>
        <w:spacing w:after="0" w:line="240" w:lineRule="auto"/>
        <w:rPr>
          <w:rFonts w:ascii="Arial Narrow" w:hAnsi="Arial Narrow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926"/>
        <w:gridCol w:w="850"/>
      </w:tblGrid>
      <w:tr w:rsidR="00E7238A" w14:paraId="3488742D" w14:textId="77777777" w:rsidTr="001C75BF">
        <w:trPr>
          <w:trHeight w:val="353"/>
        </w:trPr>
        <w:tc>
          <w:tcPr>
            <w:tcW w:w="892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57235556" w14:textId="77777777" w:rsidR="00E7238A" w:rsidRDefault="00E7238A" w:rsidP="009D685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Items from this meeting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14:paraId="018DB5EA" w14:textId="666B0B2B" w:rsidR="00E7238A" w:rsidRDefault="00E7238A" w:rsidP="009D6859">
            <w:pPr>
              <w:rPr>
                <w:rFonts w:ascii="Arial Narrow" w:hAnsi="Arial Narrow"/>
              </w:rPr>
            </w:pPr>
          </w:p>
        </w:tc>
      </w:tr>
      <w:tr w:rsidR="00C9054A" w14:paraId="6231945E" w14:textId="77777777" w:rsidTr="001C75BF">
        <w:tc>
          <w:tcPr>
            <w:tcW w:w="8926" w:type="dxa"/>
            <w:tcBorders>
              <w:right w:val="nil"/>
            </w:tcBorders>
            <w:shd w:val="clear" w:color="auto" w:fill="D9D9D9" w:themeFill="background1" w:themeFillShade="D9"/>
          </w:tcPr>
          <w:p w14:paraId="71DDB597" w14:textId="77777777" w:rsidR="00C9054A" w:rsidRDefault="00EA0366" w:rsidP="00F07829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Welcome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D9D9D9" w:themeFill="background1" w:themeFillShade="D9"/>
          </w:tcPr>
          <w:p w14:paraId="618C65FD" w14:textId="77777777" w:rsidR="00C9054A" w:rsidRDefault="00C9054A" w:rsidP="009D6859">
            <w:pPr>
              <w:rPr>
                <w:rFonts w:ascii="Arial Narrow" w:hAnsi="Arial Narrow"/>
              </w:rPr>
            </w:pPr>
          </w:p>
        </w:tc>
      </w:tr>
      <w:tr w:rsidR="00C9054A" w14:paraId="09F45547" w14:textId="77777777" w:rsidTr="001C75BF">
        <w:tc>
          <w:tcPr>
            <w:tcW w:w="892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15C4D9" w14:textId="77777777" w:rsidR="00997C1E" w:rsidRDefault="00997C1E" w:rsidP="00F07829">
            <w:pPr>
              <w:rPr>
                <w:rFonts w:ascii="Arial Narrow" w:hAnsi="Arial Narrow"/>
                <w:b/>
                <w:i/>
              </w:rPr>
            </w:pPr>
          </w:p>
          <w:p w14:paraId="2AA7BD87" w14:textId="75F5F26A" w:rsidR="00577335" w:rsidRPr="006338F7" w:rsidRDefault="00577335" w:rsidP="00F07829">
            <w:pPr>
              <w:rPr>
                <w:rFonts w:ascii="Arial Narrow" w:hAnsi="Arial Narrow"/>
                <w:bCs/>
                <w:iCs/>
              </w:rPr>
            </w:pPr>
            <w:r w:rsidRPr="006338F7">
              <w:rPr>
                <w:rFonts w:ascii="Arial Narrow" w:hAnsi="Arial Narrow"/>
                <w:bCs/>
                <w:iCs/>
              </w:rPr>
              <w:t>Darryl:</w:t>
            </w:r>
          </w:p>
          <w:p w14:paraId="096B5704" w14:textId="77777777" w:rsidR="00577335" w:rsidRDefault="00577335" w:rsidP="00F07829">
            <w:pPr>
              <w:rPr>
                <w:rFonts w:ascii="Arial Narrow" w:hAnsi="Arial Narrow"/>
                <w:b/>
                <w:i/>
              </w:rPr>
            </w:pPr>
          </w:p>
          <w:p w14:paraId="152D857D" w14:textId="6CF2684E" w:rsidR="008C7157" w:rsidRDefault="00B42B84" w:rsidP="00F07829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Minutes of the previous meeting </w:t>
            </w:r>
            <w:r w:rsidR="00577335">
              <w:rPr>
                <w:rFonts w:ascii="Arial Narrow" w:hAnsi="Arial Narrow"/>
                <w:b/>
                <w:i/>
              </w:rPr>
              <w:t>–</w:t>
            </w:r>
            <w:r>
              <w:rPr>
                <w:rFonts w:ascii="Arial Narrow" w:hAnsi="Arial Narrow"/>
                <w:b/>
                <w:i/>
              </w:rPr>
              <w:t xml:space="preserve"> </w:t>
            </w:r>
            <w:r w:rsidR="00577335">
              <w:rPr>
                <w:rFonts w:ascii="Arial Narrow" w:hAnsi="Arial Narrow"/>
                <w:b/>
                <w:i/>
              </w:rPr>
              <w:t>Moved / Seconded.</w:t>
            </w:r>
            <w:r w:rsidR="00C10E49">
              <w:rPr>
                <w:rFonts w:ascii="Arial Narrow" w:hAnsi="Arial Narrow"/>
                <w:b/>
                <w:i/>
              </w:rPr>
              <w:t xml:space="preserve">  </w:t>
            </w:r>
            <w:r w:rsidR="00383462">
              <w:rPr>
                <w:rFonts w:ascii="Arial Narrow" w:hAnsi="Arial Narrow"/>
                <w:b/>
                <w:i/>
              </w:rPr>
              <w:t>KP/Craig</w:t>
            </w:r>
          </w:p>
          <w:p w14:paraId="0E66B8EC" w14:textId="77777777" w:rsidR="008C7157" w:rsidRDefault="008C7157" w:rsidP="00F07829">
            <w:pPr>
              <w:rPr>
                <w:rFonts w:ascii="Arial Narrow" w:hAnsi="Arial Narrow"/>
                <w:b/>
                <w:i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5D0E52B" w14:textId="020D49DA" w:rsidR="00C9054A" w:rsidRPr="00051F0A" w:rsidRDefault="00C9054A" w:rsidP="00051F0A">
            <w:pPr>
              <w:rPr>
                <w:rFonts w:ascii="Arial Narrow" w:hAnsi="Arial Narrow"/>
              </w:rPr>
            </w:pPr>
          </w:p>
        </w:tc>
      </w:tr>
      <w:tr w:rsidR="00E7238A" w14:paraId="698A0001" w14:textId="77777777" w:rsidTr="001C75BF">
        <w:tc>
          <w:tcPr>
            <w:tcW w:w="8926" w:type="dxa"/>
            <w:tcBorders>
              <w:right w:val="nil"/>
            </w:tcBorders>
            <w:shd w:val="clear" w:color="auto" w:fill="D9D9D9" w:themeFill="background1" w:themeFillShade="D9"/>
          </w:tcPr>
          <w:p w14:paraId="7D78302C" w14:textId="77777777" w:rsidR="00E7238A" w:rsidRPr="00E7238A" w:rsidRDefault="00A10AB9" w:rsidP="00F07829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Membership Updates 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D9D9D9" w:themeFill="background1" w:themeFillShade="D9"/>
          </w:tcPr>
          <w:p w14:paraId="06DD0EB6" w14:textId="77777777" w:rsidR="00E7238A" w:rsidRDefault="00E7238A" w:rsidP="009D6859">
            <w:pPr>
              <w:rPr>
                <w:rFonts w:ascii="Arial Narrow" w:hAnsi="Arial Narrow"/>
              </w:rPr>
            </w:pPr>
          </w:p>
        </w:tc>
      </w:tr>
      <w:tr w:rsidR="00E7238A" w14:paraId="59633BDF" w14:textId="77777777" w:rsidTr="001C75BF">
        <w:trPr>
          <w:trHeight w:val="1447"/>
        </w:trPr>
        <w:tc>
          <w:tcPr>
            <w:tcW w:w="8926" w:type="dxa"/>
            <w:tcBorders>
              <w:bottom w:val="single" w:sz="4" w:space="0" w:color="auto"/>
            </w:tcBorders>
          </w:tcPr>
          <w:p w14:paraId="6E2F26CA" w14:textId="77777777" w:rsidR="00E7238A" w:rsidRDefault="00E7238A" w:rsidP="009D6859">
            <w:pPr>
              <w:rPr>
                <w:rFonts w:ascii="Arial Narrow" w:hAnsi="Arial Narrow"/>
                <w:b/>
                <w:i/>
              </w:rPr>
            </w:pPr>
          </w:p>
          <w:p w14:paraId="72A514E9" w14:textId="2A9F2170" w:rsidR="00C23120" w:rsidRPr="00C17A37" w:rsidRDefault="00C23120" w:rsidP="009D6859">
            <w:pPr>
              <w:rPr>
                <w:rFonts w:ascii="Arial Narrow" w:hAnsi="Arial Narrow"/>
                <w:bCs/>
                <w:i/>
                <w:color w:val="000000" w:themeColor="text1"/>
              </w:rPr>
            </w:pPr>
            <w:r w:rsidRPr="0069469B">
              <w:rPr>
                <w:rFonts w:ascii="Arial Narrow" w:hAnsi="Arial Narrow"/>
                <w:bCs/>
                <w:i/>
              </w:rPr>
              <w:t>New Members</w:t>
            </w:r>
            <w:r w:rsidR="008A0330" w:rsidRPr="0069469B">
              <w:rPr>
                <w:rFonts w:ascii="Arial Narrow" w:hAnsi="Arial Narrow"/>
                <w:bCs/>
                <w:i/>
              </w:rPr>
              <w:t xml:space="preserve"> </w:t>
            </w:r>
            <w:r w:rsidR="00F22359" w:rsidRPr="0069469B">
              <w:rPr>
                <w:rFonts w:ascii="Arial Narrow" w:hAnsi="Arial Narrow"/>
                <w:bCs/>
                <w:i/>
              </w:rPr>
              <w:t xml:space="preserve"> </w:t>
            </w:r>
            <w:r w:rsidR="008A0330" w:rsidRPr="0069469B">
              <w:rPr>
                <w:rFonts w:ascii="Arial Narrow" w:hAnsi="Arial Narrow"/>
                <w:bCs/>
                <w:i/>
              </w:rPr>
              <w:t xml:space="preserve"> </w:t>
            </w:r>
            <w:r w:rsidR="00304DB0" w:rsidRPr="00C17A37">
              <w:rPr>
                <w:rFonts w:ascii="Arial Narrow" w:hAnsi="Arial Narrow"/>
                <w:bCs/>
                <w:i/>
                <w:color w:val="000000" w:themeColor="text1"/>
              </w:rPr>
              <w:t>Jono Rea, Zara</w:t>
            </w:r>
            <w:r w:rsidR="00F962CE">
              <w:rPr>
                <w:rFonts w:ascii="Arial Narrow" w:hAnsi="Arial Narrow"/>
                <w:bCs/>
                <w:i/>
                <w:color w:val="000000" w:themeColor="text1"/>
              </w:rPr>
              <w:t xml:space="preserve"> Lee</w:t>
            </w:r>
            <w:r w:rsidR="008205A5">
              <w:rPr>
                <w:rFonts w:ascii="Arial Narrow" w:hAnsi="Arial Narrow"/>
                <w:bCs/>
                <w:i/>
                <w:color w:val="000000" w:themeColor="text1"/>
              </w:rPr>
              <w:t xml:space="preserve">, Stuart Rowe, Fred </w:t>
            </w:r>
            <w:proofErr w:type="spellStart"/>
            <w:r w:rsidR="008205A5">
              <w:rPr>
                <w:rFonts w:ascii="Arial Narrow" w:hAnsi="Arial Narrow"/>
                <w:bCs/>
                <w:i/>
                <w:color w:val="000000" w:themeColor="text1"/>
              </w:rPr>
              <w:t>Wilkings</w:t>
            </w:r>
            <w:proofErr w:type="spellEnd"/>
            <w:r w:rsidR="008205A5">
              <w:rPr>
                <w:rFonts w:ascii="Arial Narrow" w:hAnsi="Arial Narrow"/>
                <w:bCs/>
                <w:i/>
                <w:color w:val="000000" w:themeColor="text1"/>
              </w:rPr>
              <w:t xml:space="preserve">, </w:t>
            </w:r>
            <w:r w:rsidR="00D9174A">
              <w:rPr>
                <w:rFonts w:ascii="Arial Narrow" w:hAnsi="Arial Narrow"/>
                <w:bCs/>
                <w:i/>
                <w:color w:val="000000" w:themeColor="text1"/>
              </w:rPr>
              <w:t>Keith Bainbridge.</w:t>
            </w:r>
          </w:p>
          <w:p w14:paraId="42201213" w14:textId="77777777" w:rsidR="00C23120" w:rsidRPr="0069469B" w:rsidRDefault="00C23120" w:rsidP="009D6859">
            <w:pPr>
              <w:rPr>
                <w:rFonts w:ascii="Arial Narrow" w:hAnsi="Arial Narrow"/>
                <w:bCs/>
                <w:i/>
                <w:color w:val="0070C0"/>
              </w:rPr>
            </w:pPr>
          </w:p>
          <w:p w14:paraId="15492B33" w14:textId="7A63685C" w:rsidR="00C23120" w:rsidRPr="00630DD3" w:rsidRDefault="00C23120" w:rsidP="009D6859">
            <w:pPr>
              <w:rPr>
                <w:rFonts w:ascii="Arial Narrow" w:hAnsi="Arial Narrow"/>
                <w:bCs/>
                <w:i/>
                <w:color w:val="000000" w:themeColor="text1"/>
              </w:rPr>
            </w:pPr>
            <w:r w:rsidRPr="00630DD3">
              <w:rPr>
                <w:rFonts w:ascii="Arial Narrow" w:hAnsi="Arial Narrow"/>
                <w:bCs/>
                <w:i/>
                <w:color w:val="000000" w:themeColor="text1"/>
              </w:rPr>
              <w:t xml:space="preserve">Full Members </w:t>
            </w:r>
            <w:r w:rsidR="00377B1D" w:rsidRPr="00630DD3">
              <w:rPr>
                <w:rFonts w:ascii="Arial Narrow" w:hAnsi="Arial Narrow"/>
                <w:bCs/>
                <w:i/>
                <w:color w:val="000000" w:themeColor="text1"/>
              </w:rPr>
              <w:t>2</w:t>
            </w:r>
            <w:r w:rsidR="0079383A" w:rsidRPr="00630DD3">
              <w:rPr>
                <w:rFonts w:ascii="Arial Narrow" w:hAnsi="Arial Narrow"/>
                <w:bCs/>
                <w:i/>
                <w:color w:val="000000" w:themeColor="text1"/>
              </w:rPr>
              <w:t>85</w:t>
            </w:r>
            <w:r w:rsidR="00377B1D" w:rsidRPr="00630DD3">
              <w:rPr>
                <w:rFonts w:ascii="Arial Narrow" w:hAnsi="Arial Narrow"/>
                <w:bCs/>
                <w:i/>
                <w:color w:val="000000" w:themeColor="text1"/>
              </w:rPr>
              <w:t xml:space="preserve">  -  </w:t>
            </w:r>
            <w:r w:rsidRPr="00630DD3">
              <w:rPr>
                <w:rFonts w:ascii="Arial Narrow" w:hAnsi="Arial Narrow"/>
                <w:bCs/>
                <w:i/>
                <w:color w:val="000000" w:themeColor="text1"/>
              </w:rPr>
              <w:t xml:space="preserve">Life Members </w:t>
            </w:r>
            <w:r w:rsidR="00E23265" w:rsidRPr="00630DD3">
              <w:rPr>
                <w:rFonts w:ascii="Arial Narrow" w:hAnsi="Arial Narrow"/>
                <w:bCs/>
                <w:i/>
                <w:color w:val="000000" w:themeColor="text1"/>
              </w:rPr>
              <w:t>6</w:t>
            </w:r>
            <w:r w:rsidR="00EA4CE9" w:rsidRPr="00630DD3">
              <w:rPr>
                <w:rFonts w:ascii="Arial Narrow" w:hAnsi="Arial Narrow"/>
                <w:bCs/>
                <w:i/>
                <w:color w:val="000000" w:themeColor="text1"/>
              </w:rPr>
              <w:t xml:space="preserve">  -  </w:t>
            </w:r>
            <w:r w:rsidRPr="00630DD3">
              <w:rPr>
                <w:rFonts w:ascii="Arial Narrow" w:hAnsi="Arial Narrow"/>
                <w:bCs/>
                <w:i/>
                <w:color w:val="000000" w:themeColor="text1"/>
              </w:rPr>
              <w:t xml:space="preserve">Senior Members </w:t>
            </w:r>
            <w:r w:rsidR="00151E32" w:rsidRPr="00630DD3">
              <w:rPr>
                <w:rFonts w:ascii="Arial Narrow" w:hAnsi="Arial Narrow"/>
                <w:bCs/>
                <w:i/>
                <w:color w:val="000000" w:themeColor="text1"/>
              </w:rPr>
              <w:t>16</w:t>
            </w:r>
            <w:r w:rsidR="00E855A9" w:rsidRPr="00630DD3">
              <w:rPr>
                <w:rFonts w:ascii="Arial Narrow" w:hAnsi="Arial Narrow"/>
                <w:bCs/>
                <w:i/>
                <w:color w:val="000000" w:themeColor="text1"/>
              </w:rPr>
              <w:t>7</w:t>
            </w:r>
            <w:r w:rsidR="00EA4CE9" w:rsidRPr="00630DD3">
              <w:rPr>
                <w:rFonts w:ascii="Arial Narrow" w:hAnsi="Arial Narrow"/>
                <w:bCs/>
                <w:i/>
                <w:color w:val="000000" w:themeColor="text1"/>
              </w:rPr>
              <w:t xml:space="preserve">  - 4</w:t>
            </w:r>
            <w:r w:rsidR="00443DC2" w:rsidRPr="00630DD3">
              <w:rPr>
                <w:rFonts w:ascii="Arial Narrow" w:hAnsi="Arial Narrow"/>
                <w:bCs/>
                <w:i/>
                <w:color w:val="000000" w:themeColor="text1"/>
              </w:rPr>
              <w:t>5</w:t>
            </w:r>
            <w:r w:rsidR="00853ED5" w:rsidRPr="00630DD3">
              <w:rPr>
                <w:rFonts w:ascii="Arial Narrow" w:hAnsi="Arial Narrow"/>
                <w:bCs/>
                <w:i/>
                <w:color w:val="000000" w:themeColor="text1"/>
              </w:rPr>
              <w:t>8</w:t>
            </w:r>
            <w:r w:rsidR="00443DC2" w:rsidRPr="00630DD3">
              <w:rPr>
                <w:rFonts w:ascii="Arial Narrow" w:hAnsi="Arial Narrow"/>
                <w:bCs/>
                <w:i/>
                <w:color w:val="000000" w:themeColor="text1"/>
              </w:rPr>
              <w:t xml:space="preserve"> </w:t>
            </w:r>
            <w:r w:rsidR="00EA4CE9" w:rsidRPr="00630DD3">
              <w:rPr>
                <w:rFonts w:ascii="Arial Narrow" w:hAnsi="Arial Narrow"/>
                <w:bCs/>
                <w:i/>
                <w:color w:val="000000" w:themeColor="text1"/>
              </w:rPr>
              <w:t>total</w:t>
            </w:r>
          </w:p>
          <w:p w14:paraId="330AF308" w14:textId="77777777" w:rsidR="00C23120" w:rsidRPr="0069469B" w:rsidRDefault="00C23120" w:rsidP="009D6859">
            <w:pPr>
              <w:rPr>
                <w:rFonts w:ascii="Arial Narrow" w:hAnsi="Arial Narrow"/>
                <w:bCs/>
                <w:i/>
              </w:rPr>
            </w:pPr>
          </w:p>
          <w:p w14:paraId="50626024" w14:textId="2C7928E2" w:rsidR="00392EDF" w:rsidRDefault="00365D9E" w:rsidP="009D6859">
            <w:pPr>
              <w:rPr>
                <w:rFonts w:ascii="Arial Narrow" w:hAnsi="Arial Narrow"/>
                <w:bCs/>
                <w:i/>
              </w:rPr>
            </w:pPr>
            <w:r w:rsidRPr="00DC5450">
              <w:rPr>
                <w:rFonts w:ascii="Arial Narrow" w:hAnsi="Arial Narrow"/>
                <w:b/>
                <w:i/>
              </w:rPr>
              <w:t>Moved</w:t>
            </w:r>
            <w:r w:rsidR="00F962CE" w:rsidRPr="00DC5450">
              <w:rPr>
                <w:rFonts w:ascii="Arial Narrow" w:hAnsi="Arial Narrow"/>
                <w:b/>
                <w:i/>
              </w:rPr>
              <w:t xml:space="preserve"> </w:t>
            </w:r>
            <w:r w:rsidR="004B425E" w:rsidRPr="00DC5450">
              <w:rPr>
                <w:rFonts w:ascii="Arial Narrow" w:hAnsi="Arial Narrow"/>
                <w:b/>
                <w:i/>
              </w:rPr>
              <w:t>/ Seconded.</w:t>
            </w:r>
            <w:r w:rsidR="00DC5450" w:rsidRPr="00DC5450">
              <w:rPr>
                <w:rFonts w:ascii="Arial Narrow" w:hAnsi="Arial Narrow"/>
                <w:b/>
                <w:i/>
              </w:rPr>
              <w:t xml:space="preserve"> </w:t>
            </w:r>
            <w:r w:rsidR="00DC5450">
              <w:rPr>
                <w:rFonts w:ascii="Arial Narrow" w:hAnsi="Arial Narrow"/>
                <w:b/>
                <w:i/>
              </w:rPr>
              <w:t xml:space="preserve">  </w:t>
            </w:r>
            <w:r w:rsidR="00014F5A">
              <w:rPr>
                <w:rFonts w:ascii="Arial Narrow" w:hAnsi="Arial Narrow"/>
                <w:b/>
                <w:i/>
              </w:rPr>
              <w:t xml:space="preserve">KP / </w:t>
            </w:r>
            <w:r w:rsidR="0000271F">
              <w:rPr>
                <w:rFonts w:ascii="Arial Narrow" w:hAnsi="Arial Narrow"/>
                <w:b/>
                <w:i/>
              </w:rPr>
              <w:t>Andy</w:t>
            </w:r>
          </w:p>
          <w:p w14:paraId="461A59E4" w14:textId="77777777" w:rsidR="00C23120" w:rsidRDefault="00C23120" w:rsidP="00F962CE">
            <w:pPr>
              <w:rPr>
                <w:rFonts w:ascii="Arial Narrow" w:hAnsi="Arial Narrow"/>
                <w:b/>
                <w:i/>
              </w:rPr>
            </w:pPr>
          </w:p>
        </w:tc>
        <w:tc>
          <w:tcPr>
            <w:tcW w:w="850" w:type="dxa"/>
          </w:tcPr>
          <w:p w14:paraId="7BF74D73" w14:textId="77777777" w:rsidR="00E7238A" w:rsidRDefault="00E7238A" w:rsidP="009D6859">
            <w:pPr>
              <w:rPr>
                <w:rFonts w:ascii="Arial Narrow" w:hAnsi="Arial Narrow"/>
              </w:rPr>
            </w:pPr>
          </w:p>
        </w:tc>
      </w:tr>
      <w:tr w:rsidR="00E7238A" w14:paraId="2315990D" w14:textId="77777777" w:rsidTr="001C75BF">
        <w:tc>
          <w:tcPr>
            <w:tcW w:w="8926" w:type="dxa"/>
            <w:tcBorders>
              <w:right w:val="nil"/>
            </w:tcBorders>
            <w:shd w:val="clear" w:color="auto" w:fill="D9D9D9" w:themeFill="background1" w:themeFillShade="D9"/>
          </w:tcPr>
          <w:p w14:paraId="4EFCC708" w14:textId="627AB001" w:rsidR="00E7238A" w:rsidRPr="00E7238A" w:rsidRDefault="00036FF4" w:rsidP="009D6859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Financial Report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D9D9D9" w:themeFill="background1" w:themeFillShade="D9"/>
          </w:tcPr>
          <w:p w14:paraId="526C62C2" w14:textId="77777777" w:rsidR="00E7238A" w:rsidRDefault="00E7238A" w:rsidP="009D6859">
            <w:pPr>
              <w:rPr>
                <w:rFonts w:ascii="Arial Narrow" w:hAnsi="Arial Narrow"/>
              </w:rPr>
            </w:pPr>
          </w:p>
        </w:tc>
      </w:tr>
      <w:tr w:rsidR="00E7238A" w:rsidRPr="004B425E" w14:paraId="5CEEEE83" w14:textId="77777777" w:rsidTr="001C75BF">
        <w:trPr>
          <w:trHeight w:val="717"/>
        </w:trPr>
        <w:tc>
          <w:tcPr>
            <w:tcW w:w="8926" w:type="dxa"/>
            <w:tcBorders>
              <w:bottom w:val="single" w:sz="4" w:space="0" w:color="auto"/>
            </w:tcBorders>
          </w:tcPr>
          <w:p w14:paraId="27C95F60" w14:textId="77777777" w:rsidR="00E86914" w:rsidRPr="004B425E" w:rsidRDefault="00E86914" w:rsidP="00F22AEE">
            <w:pPr>
              <w:rPr>
                <w:rFonts w:ascii="Arial Narrow" w:hAnsi="Arial Narrow"/>
                <w:b/>
                <w:i/>
              </w:rPr>
            </w:pPr>
          </w:p>
          <w:p w14:paraId="45F11C60" w14:textId="6369CB6B" w:rsidR="00036FF4" w:rsidRDefault="0069469B" w:rsidP="00036FF4">
            <w:pPr>
              <w:rPr>
                <w:rFonts w:ascii="Arial Narrow" w:hAnsi="Arial Narrow"/>
                <w:bCs/>
                <w:iCs/>
              </w:rPr>
            </w:pPr>
            <w:r>
              <w:rPr>
                <w:rFonts w:ascii="Arial Narrow" w:hAnsi="Arial Narrow"/>
                <w:bCs/>
                <w:iCs/>
              </w:rPr>
              <w:t xml:space="preserve">Aged payables </w:t>
            </w:r>
            <w:r w:rsidR="002E516C">
              <w:rPr>
                <w:rFonts w:ascii="Arial Narrow" w:hAnsi="Arial Narrow"/>
                <w:bCs/>
                <w:iCs/>
              </w:rPr>
              <w:t>– copies attached</w:t>
            </w:r>
          </w:p>
          <w:p w14:paraId="00F59CE0" w14:textId="01AE34BD" w:rsidR="0069469B" w:rsidRDefault="0069469B" w:rsidP="00036FF4">
            <w:pPr>
              <w:rPr>
                <w:rFonts w:ascii="Arial Narrow" w:hAnsi="Arial Narrow"/>
                <w:bCs/>
                <w:iCs/>
              </w:rPr>
            </w:pPr>
            <w:r>
              <w:rPr>
                <w:rFonts w:ascii="Arial Narrow" w:hAnsi="Arial Narrow"/>
                <w:bCs/>
                <w:iCs/>
              </w:rPr>
              <w:t>P&amp;O</w:t>
            </w:r>
            <w:r w:rsidR="002E516C">
              <w:rPr>
                <w:rFonts w:ascii="Arial Narrow" w:hAnsi="Arial Narrow"/>
                <w:bCs/>
                <w:iCs/>
              </w:rPr>
              <w:t xml:space="preserve"> – copies attached. </w:t>
            </w:r>
          </w:p>
          <w:p w14:paraId="45024B44" w14:textId="01F656D1" w:rsidR="007A1B58" w:rsidRDefault="007A1B58" w:rsidP="00036FF4">
            <w:pPr>
              <w:rPr>
                <w:rFonts w:ascii="Arial Narrow" w:hAnsi="Arial Narrow"/>
                <w:bCs/>
                <w:iCs/>
              </w:rPr>
            </w:pPr>
            <w:r>
              <w:rPr>
                <w:rFonts w:ascii="Arial Narrow" w:hAnsi="Arial Narrow"/>
                <w:bCs/>
                <w:iCs/>
              </w:rPr>
              <w:t>Cashflow – copies attached.</w:t>
            </w:r>
          </w:p>
          <w:p w14:paraId="1E5E848D" w14:textId="4114ED91" w:rsidR="00D026A1" w:rsidRPr="00630DD3" w:rsidRDefault="00D026A1" w:rsidP="00D026A1">
            <w:pPr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color w:val="000000" w:themeColor="text1"/>
                <w:lang w:eastAsia="en-NZ"/>
              </w:rPr>
            </w:pPr>
            <w:r w:rsidRPr="00630DD3">
              <w:rPr>
                <w:color w:val="000000" w:themeColor="text1"/>
                <w:lang w:eastAsia="en-NZ"/>
              </w:rPr>
              <w:t xml:space="preserve">Sales </w:t>
            </w:r>
            <w:r w:rsidR="007A3193">
              <w:rPr>
                <w:color w:val="000000" w:themeColor="text1"/>
                <w:lang w:eastAsia="en-NZ"/>
              </w:rPr>
              <w:t>Feb</w:t>
            </w:r>
            <w:r w:rsidRPr="00630DD3">
              <w:rPr>
                <w:color w:val="000000" w:themeColor="text1"/>
                <w:lang w:eastAsia="en-NZ"/>
              </w:rPr>
              <w:t>. $</w:t>
            </w:r>
            <w:r w:rsidR="00B55B00">
              <w:rPr>
                <w:color w:val="000000" w:themeColor="text1"/>
                <w:lang w:eastAsia="en-NZ"/>
              </w:rPr>
              <w:t>32,998.18</w:t>
            </w:r>
            <w:r w:rsidRPr="00630DD3">
              <w:rPr>
                <w:color w:val="000000" w:themeColor="text1"/>
                <w:lang w:eastAsia="en-NZ"/>
              </w:rPr>
              <w:t xml:space="preserve"> Avg. 2</w:t>
            </w:r>
            <w:r w:rsidR="00F774A7">
              <w:rPr>
                <w:color w:val="000000" w:themeColor="text1"/>
                <w:lang w:eastAsia="en-NZ"/>
              </w:rPr>
              <w:t>4</w:t>
            </w:r>
            <w:r w:rsidRPr="00630DD3">
              <w:rPr>
                <w:color w:val="000000" w:themeColor="text1"/>
                <w:lang w:eastAsia="en-NZ"/>
              </w:rPr>
              <w:t xml:space="preserve"> days $</w:t>
            </w:r>
            <w:r w:rsidR="00CB4A85">
              <w:rPr>
                <w:color w:val="000000" w:themeColor="text1"/>
                <w:lang w:eastAsia="en-NZ"/>
              </w:rPr>
              <w:t>1374.92</w:t>
            </w:r>
          </w:p>
          <w:p w14:paraId="251F2F8F" w14:textId="32B9AF06" w:rsidR="004B425E" w:rsidRDefault="004B425E" w:rsidP="00EA0366">
            <w:pPr>
              <w:rPr>
                <w:rFonts w:ascii="Arial Narrow" w:hAnsi="Arial Narrow"/>
                <w:b/>
                <w:i/>
              </w:rPr>
            </w:pPr>
            <w:r w:rsidRPr="004B425E">
              <w:rPr>
                <w:rFonts w:ascii="Arial Narrow" w:hAnsi="Arial Narrow"/>
                <w:b/>
                <w:i/>
              </w:rPr>
              <w:t>Moved / Seconded</w:t>
            </w:r>
            <w:r w:rsidR="00F707D6">
              <w:rPr>
                <w:rFonts w:ascii="Arial Narrow" w:hAnsi="Arial Narrow"/>
                <w:b/>
                <w:i/>
              </w:rPr>
              <w:t xml:space="preserve">.  </w:t>
            </w:r>
            <w:r w:rsidR="006338F7">
              <w:rPr>
                <w:rFonts w:ascii="Arial Narrow" w:hAnsi="Arial Narrow"/>
                <w:b/>
                <w:i/>
              </w:rPr>
              <w:t>KP / Andy</w:t>
            </w:r>
          </w:p>
          <w:p w14:paraId="1E333099" w14:textId="79790447" w:rsidR="004B425E" w:rsidRPr="004B425E" w:rsidRDefault="004B425E" w:rsidP="00EA0366">
            <w:pPr>
              <w:rPr>
                <w:rFonts w:ascii="Arial Narrow" w:hAnsi="Arial Narrow"/>
                <w:b/>
                <w:i/>
              </w:rPr>
            </w:pPr>
          </w:p>
        </w:tc>
        <w:tc>
          <w:tcPr>
            <w:tcW w:w="850" w:type="dxa"/>
          </w:tcPr>
          <w:p w14:paraId="12C64FC5" w14:textId="77777777" w:rsidR="00E7238A" w:rsidRPr="004B425E" w:rsidRDefault="00E7238A" w:rsidP="00A10AB9">
            <w:pPr>
              <w:rPr>
                <w:rFonts w:ascii="Arial Narrow" w:hAnsi="Arial Narrow"/>
                <w:b/>
                <w:i/>
              </w:rPr>
            </w:pPr>
          </w:p>
        </w:tc>
      </w:tr>
      <w:tr w:rsidR="00E7238A" w14:paraId="4D27C681" w14:textId="77777777" w:rsidTr="001C75BF">
        <w:tc>
          <w:tcPr>
            <w:tcW w:w="8926" w:type="dxa"/>
            <w:tcBorders>
              <w:right w:val="nil"/>
            </w:tcBorders>
            <w:shd w:val="clear" w:color="auto" w:fill="D9D9D9" w:themeFill="background1" w:themeFillShade="D9"/>
          </w:tcPr>
          <w:p w14:paraId="55410F66" w14:textId="0C10257C" w:rsidR="00E7238A" w:rsidRPr="00E7238A" w:rsidRDefault="00036FF4" w:rsidP="000B78DA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Matters arising from Last meeting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D9D9D9" w:themeFill="background1" w:themeFillShade="D9"/>
          </w:tcPr>
          <w:p w14:paraId="3BF8A6E7" w14:textId="77777777" w:rsidR="00E7238A" w:rsidRDefault="00E7238A" w:rsidP="009D6859">
            <w:pPr>
              <w:rPr>
                <w:rFonts w:ascii="Arial Narrow" w:hAnsi="Arial Narrow"/>
              </w:rPr>
            </w:pPr>
          </w:p>
        </w:tc>
      </w:tr>
      <w:tr w:rsidR="00E7238A" w14:paraId="423E8A85" w14:textId="77777777" w:rsidTr="001C75BF">
        <w:trPr>
          <w:trHeight w:val="1994"/>
        </w:trPr>
        <w:tc>
          <w:tcPr>
            <w:tcW w:w="8926" w:type="dxa"/>
            <w:tcBorders>
              <w:bottom w:val="single" w:sz="4" w:space="0" w:color="auto"/>
            </w:tcBorders>
          </w:tcPr>
          <w:p w14:paraId="09F733DC" w14:textId="77777777" w:rsidR="00F22AEE" w:rsidRDefault="00F22AEE" w:rsidP="009D6859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 </w:t>
            </w:r>
          </w:p>
          <w:p w14:paraId="5C96A963" w14:textId="17F9B502" w:rsidR="00036FF4" w:rsidRPr="00F122DB" w:rsidRDefault="00036FF4" w:rsidP="00C026A4">
            <w:pPr>
              <w:pStyle w:val="ListParagraph"/>
              <w:numPr>
                <w:ilvl w:val="0"/>
                <w:numId w:val="26"/>
              </w:numPr>
              <w:rPr>
                <w:rFonts w:ascii="Arial Narrow" w:hAnsi="Arial Narrow"/>
                <w:bCs/>
                <w:iCs/>
                <w:color w:val="000000" w:themeColor="text1"/>
              </w:rPr>
            </w:pPr>
            <w:r w:rsidRPr="00F122DB">
              <w:rPr>
                <w:rFonts w:ascii="Arial Narrow" w:hAnsi="Arial Narrow"/>
                <w:bCs/>
                <w:iCs/>
                <w:color w:val="000000" w:themeColor="text1"/>
              </w:rPr>
              <w:t>ANZAC</w:t>
            </w:r>
            <w:r w:rsidR="00443DC2" w:rsidRPr="00F122DB">
              <w:rPr>
                <w:rFonts w:ascii="Arial Narrow" w:hAnsi="Arial Narrow"/>
                <w:bCs/>
                <w:iCs/>
                <w:color w:val="000000" w:themeColor="text1"/>
              </w:rPr>
              <w:t xml:space="preserve"> – </w:t>
            </w:r>
            <w:r w:rsidR="002E516C" w:rsidRPr="00F122DB">
              <w:rPr>
                <w:rFonts w:ascii="Arial Narrow" w:hAnsi="Arial Narrow"/>
                <w:bCs/>
                <w:iCs/>
                <w:color w:val="000000" w:themeColor="text1"/>
              </w:rPr>
              <w:t xml:space="preserve">Further discussions have been </w:t>
            </w:r>
            <w:r w:rsidR="00B22F16" w:rsidRPr="00F122DB">
              <w:rPr>
                <w:rFonts w:ascii="Arial Narrow" w:hAnsi="Arial Narrow"/>
                <w:bCs/>
                <w:iCs/>
                <w:color w:val="000000" w:themeColor="text1"/>
              </w:rPr>
              <w:t>had,</w:t>
            </w:r>
            <w:r w:rsidR="002E516C" w:rsidRPr="00F122DB">
              <w:rPr>
                <w:rFonts w:ascii="Arial Narrow" w:hAnsi="Arial Narrow"/>
                <w:bCs/>
                <w:iCs/>
                <w:color w:val="000000" w:themeColor="text1"/>
              </w:rPr>
              <w:t xml:space="preserve"> and the boundary isn’t as far forward as 1</w:t>
            </w:r>
            <w:r w:rsidR="002E516C" w:rsidRPr="00F122DB">
              <w:rPr>
                <w:rFonts w:ascii="Arial Narrow" w:hAnsi="Arial Narrow"/>
                <w:bCs/>
                <w:iCs/>
                <w:color w:val="000000" w:themeColor="text1"/>
                <w:vertAlign w:val="superscript"/>
              </w:rPr>
              <w:t>st</w:t>
            </w:r>
            <w:r w:rsidR="002E516C" w:rsidRPr="00F122DB">
              <w:rPr>
                <w:rFonts w:ascii="Arial Narrow" w:hAnsi="Arial Narrow"/>
                <w:bCs/>
                <w:iCs/>
                <w:color w:val="000000" w:themeColor="text1"/>
              </w:rPr>
              <w:t xml:space="preserve"> thought.</w:t>
            </w:r>
          </w:p>
          <w:p w14:paraId="20439413" w14:textId="1FC9904E" w:rsidR="00BD2088" w:rsidRPr="00F122DB" w:rsidRDefault="00C22E46" w:rsidP="00BD2088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color w:val="000000" w:themeColor="text1"/>
                <w:lang w:eastAsia="en-NZ"/>
              </w:rPr>
            </w:pPr>
            <w:r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Final </w:t>
            </w:r>
            <w:r w:rsidR="00BD2088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Auditors Report</w:t>
            </w:r>
            <w:r w:rsidR="00A50388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– </w:t>
            </w:r>
            <w:r w:rsidR="002E516C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being held up by Kiwi bank.</w:t>
            </w:r>
            <w:r w:rsidR="00AE1EB7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</w:t>
            </w:r>
            <w:r w:rsidR="002A7EB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&amp; Auditor has taken ill. (25</w:t>
            </w:r>
            <w:r w:rsidR="002A7EBB" w:rsidRPr="002A7EBB">
              <w:rPr>
                <w:rFonts w:ascii="Aptos" w:eastAsia="Times New Roman" w:hAnsi="Aptos" w:cs="Segoe UI"/>
                <w:color w:val="000000" w:themeColor="text1"/>
                <w:vertAlign w:val="superscript"/>
                <w:lang w:eastAsia="en-NZ"/>
              </w:rPr>
              <w:t>th</w:t>
            </w:r>
            <w:r w:rsidR="002A7EB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Mar)</w:t>
            </w:r>
          </w:p>
          <w:p w14:paraId="5B23EDD8" w14:textId="33ECFF62" w:rsidR="00BD2088" w:rsidRPr="00F122DB" w:rsidRDefault="00BD2088" w:rsidP="00BD2088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color w:val="000000" w:themeColor="text1"/>
                <w:lang w:eastAsia="en-NZ"/>
              </w:rPr>
            </w:pPr>
            <w:r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Mission Statement – </w:t>
            </w:r>
            <w:r w:rsidR="002E1BA9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Waiting on quotes from artwork sent</w:t>
            </w:r>
          </w:p>
          <w:p w14:paraId="349EF2C6" w14:textId="41321A53" w:rsidR="002530AF" w:rsidRPr="00F122DB" w:rsidRDefault="002530AF" w:rsidP="00BD2088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color w:val="000000" w:themeColor="text1"/>
                <w:lang w:eastAsia="en-NZ"/>
              </w:rPr>
            </w:pPr>
            <w:r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Flyers </w:t>
            </w:r>
            <w:r w:rsidR="002E1BA9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have been held up </w:t>
            </w:r>
            <w:r w:rsidR="00BD5F96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but are now being pushed through.</w:t>
            </w:r>
          </w:p>
          <w:p w14:paraId="54D78C03" w14:textId="493F54AB" w:rsidR="00623B0C" w:rsidRPr="00F122DB" w:rsidRDefault="00623B0C" w:rsidP="00BD2088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color w:val="000000" w:themeColor="text1"/>
                <w:lang w:eastAsia="en-NZ"/>
              </w:rPr>
            </w:pPr>
            <w:r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Constitution</w:t>
            </w:r>
            <w:r w:rsidR="00BD5F96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</w:t>
            </w:r>
            <w:r w:rsidR="00774763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–</w:t>
            </w:r>
            <w:r w:rsidR="00BD5F96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</w:t>
            </w:r>
            <w:r w:rsidR="00774763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Non-for</w:t>
            </w:r>
            <w:r w:rsidR="002B7CB7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-</w:t>
            </w:r>
            <w:r w:rsidR="007A151D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Profit initiated 2023 / </w:t>
            </w:r>
            <w:r w:rsidR="00F93714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A</w:t>
            </w:r>
            <w:r w:rsidR="007A151D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review AGM </w:t>
            </w:r>
            <w:r w:rsidR="0080156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2023 </w:t>
            </w:r>
            <w:r w:rsidR="007A151D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minutes. </w:t>
            </w:r>
          </w:p>
          <w:p w14:paraId="66ABDA57" w14:textId="5DC84ADA" w:rsidR="00623B0C" w:rsidRPr="00F122DB" w:rsidRDefault="00623B0C" w:rsidP="00BD2088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color w:val="000000" w:themeColor="text1"/>
                <w:lang w:eastAsia="en-NZ"/>
              </w:rPr>
            </w:pPr>
            <w:r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Sky TV</w:t>
            </w:r>
            <w:r w:rsidR="00BD5F96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</w:t>
            </w:r>
            <w:r w:rsidR="007A151D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–</w:t>
            </w:r>
            <w:r w:rsidR="00BD5F96" w:rsidRPr="00F122D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</w:t>
            </w:r>
            <w:r w:rsidR="007A151D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On going.</w:t>
            </w:r>
          </w:p>
          <w:p w14:paraId="5E7DAFE6" w14:textId="0D735B42" w:rsidR="00333F50" w:rsidRPr="00BA7A0C" w:rsidRDefault="00CE2F5F" w:rsidP="008B03C6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rial Narrow" w:hAnsi="Arial Narrow"/>
                <w:b/>
                <w:i/>
              </w:rPr>
            </w:pPr>
            <w:r w:rsidRPr="008B03C6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Room Television placements – </w:t>
            </w:r>
            <w:r w:rsidR="00F122DB" w:rsidRPr="008B03C6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Will be pushing for structural work to start after the wedding in April</w:t>
            </w:r>
          </w:p>
          <w:p w14:paraId="0652E9A8" w14:textId="77777777" w:rsidR="00D84356" w:rsidRPr="00D84356" w:rsidRDefault="00BA7A0C" w:rsidP="008B03C6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rial Narrow" w:hAnsi="Arial Narrow"/>
                <w:bCs/>
                <w:iCs/>
              </w:rPr>
            </w:pPr>
            <w:r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 xml:space="preserve">Pool </w:t>
            </w:r>
            <w:r w:rsidR="008E028B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teams</w:t>
            </w:r>
            <w:r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 xml:space="preserve"> are needing an additional set of </w:t>
            </w:r>
            <w:r w:rsidR="008E028B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balls</w:t>
            </w:r>
            <w:r w:rsidR="00D84356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, agreed on</w:t>
            </w:r>
            <w:r w:rsidR="008E028B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.</w:t>
            </w:r>
          </w:p>
          <w:p w14:paraId="51B426D5" w14:textId="7B6C5702" w:rsidR="00BA7A0C" w:rsidRPr="00AD0DB9" w:rsidRDefault="008E028B" w:rsidP="008B03C6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rial Narrow" w:hAnsi="Arial Narrow"/>
                <w:bCs/>
                <w:iCs/>
              </w:rPr>
            </w:pPr>
            <w:r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Option to use</w:t>
            </w:r>
            <w:r w:rsidR="00BA7A0C" w:rsidRPr="00BA7A0C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 xml:space="preserve"> membership fees as raffle </w:t>
            </w:r>
            <w:r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offers</w:t>
            </w:r>
            <w:r w:rsidR="00BA7A0C" w:rsidRPr="00BA7A0C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 xml:space="preserve"> to raise funds for DARTS &amp; POOL</w:t>
            </w:r>
            <w:r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.</w:t>
            </w:r>
            <w:r w:rsidR="008A1966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 xml:space="preserve"> </w:t>
            </w:r>
          </w:p>
          <w:p w14:paraId="62C0BF09" w14:textId="074E3ECF" w:rsidR="00711F34" w:rsidRPr="00A8533A" w:rsidRDefault="00AD0DB9" w:rsidP="009F2C7B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color w:val="000000" w:themeColor="text1"/>
                <w:lang w:eastAsia="en-NZ"/>
              </w:rPr>
            </w:pPr>
            <w:r w:rsidRPr="00A8533A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 xml:space="preserve">Darryl is working with </w:t>
            </w:r>
            <w:proofErr w:type="spellStart"/>
            <w:r w:rsidR="001F5EF2" w:rsidRPr="00A8533A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Te</w:t>
            </w:r>
            <w:proofErr w:type="spellEnd"/>
            <w:r w:rsidR="00211571" w:rsidRPr="00A8533A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 xml:space="preserve"> Puru Rugby</w:t>
            </w:r>
            <w:r w:rsidR="005D15FD" w:rsidRPr="00A8533A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 xml:space="preserve"> teams on co-</w:t>
            </w:r>
            <w:r w:rsidR="00D24185" w:rsidRPr="00A8533A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support</w:t>
            </w:r>
            <w:r w:rsidR="00211571" w:rsidRPr="00A8533A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ing</w:t>
            </w:r>
            <w:r w:rsidR="00A8533A">
              <w:rPr>
                <w:rFonts w:ascii="Aptos" w:eastAsia="Times New Roman" w:hAnsi="Aptos" w:cs="Segoe UI"/>
                <w:bCs/>
                <w:iCs/>
                <w:color w:val="000000" w:themeColor="text1"/>
                <w:lang w:eastAsia="en-NZ"/>
              </w:rPr>
              <w:t>.</w:t>
            </w:r>
          </w:p>
          <w:p w14:paraId="7E513B09" w14:textId="77777777" w:rsidR="009D30D0" w:rsidRDefault="00A8533A" w:rsidP="009F2C7B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color w:val="000000" w:themeColor="text1"/>
                <w:lang w:eastAsia="en-NZ"/>
              </w:rPr>
            </w:pPr>
            <w:r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Craig &amp; Kylee bringing in a diverse </w:t>
            </w:r>
            <w:r w:rsidR="00356BEC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range of meat raffles to keep the </w:t>
            </w:r>
            <w:r w:rsidR="009D30D0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attention up.</w:t>
            </w:r>
          </w:p>
          <w:p w14:paraId="0048DE6B" w14:textId="2D19AA25" w:rsidR="00333F50" w:rsidRDefault="009D30D0" w:rsidP="006C0493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rial Narrow" w:hAnsi="Arial Narrow"/>
                <w:b/>
                <w:i/>
              </w:rPr>
            </w:pPr>
            <w:r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No one has been offered the </w:t>
            </w:r>
            <w:r w:rsidR="00F46420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Treasurer position as yet.</w:t>
            </w:r>
            <w:r w:rsidR="00356BEC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</w:t>
            </w:r>
          </w:p>
        </w:tc>
        <w:tc>
          <w:tcPr>
            <w:tcW w:w="850" w:type="dxa"/>
          </w:tcPr>
          <w:p w14:paraId="5C6FA5F5" w14:textId="77777777" w:rsidR="00E7238A" w:rsidRPr="00051F0A" w:rsidRDefault="00E7238A" w:rsidP="00051F0A">
            <w:pPr>
              <w:rPr>
                <w:rFonts w:ascii="Arial Narrow" w:hAnsi="Arial Narrow"/>
              </w:rPr>
            </w:pPr>
          </w:p>
        </w:tc>
      </w:tr>
      <w:tr w:rsidR="00E7238A" w14:paraId="12135BA2" w14:textId="77777777" w:rsidTr="001C75BF">
        <w:tc>
          <w:tcPr>
            <w:tcW w:w="8926" w:type="dxa"/>
            <w:tcBorders>
              <w:right w:val="nil"/>
            </w:tcBorders>
            <w:shd w:val="clear" w:color="auto" w:fill="D9D9D9" w:themeFill="background1" w:themeFillShade="D9"/>
          </w:tcPr>
          <w:p w14:paraId="7454F431" w14:textId="1524599A" w:rsidR="00E7238A" w:rsidRPr="00F07829" w:rsidRDefault="00A30D27" w:rsidP="00F07829">
            <w:pPr>
              <w:rPr>
                <w:rFonts w:ascii="Arial Narrow" w:hAnsi="Arial Narrow"/>
                <w:b/>
                <w:i/>
              </w:rPr>
            </w:pPr>
            <w:proofErr w:type="spellStart"/>
            <w:r>
              <w:rPr>
                <w:rFonts w:ascii="Arial Narrow" w:hAnsi="Arial Narrow"/>
                <w:b/>
                <w:i/>
              </w:rPr>
              <w:lastRenderedPageBreak/>
              <w:t>Managers</w:t>
            </w:r>
            <w:proofErr w:type="spellEnd"/>
            <w:r>
              <w:rPr>
                <w:rFonts w:ascii="Arial Narrow" w:hAnsi="Arial Narrow"/>
                <w:b/>
                <w:i/>
              </w:rPr>
              <w:t xml:space="preserve"> Report</w:t>
            </w:r>
            <w:r w:rsidR="00A10AB9">
              <w:rPr>
                <w:rFonts w:ascii="Arial Narrow" w:hAnsi="Arial Narrow"/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7A2900DF" w14:textId="77777777" w:rsidR="00E7238A" w:rsidRDefault="00E7238A" w:rsidP="009D6859">
            <w:pPr>
              <w:rPr>
                <w:rFonts w:ascii="Arial Narrow" w:hAnsi="Arial Narrow"/>
              </w:rPr>
            </w:pPr>
          </w:p>
        </w:tc>
      </w:tr>
      <w:tr w:rsidR="00051F0A" w14:paraId="096F058E" w14:textId="77777777" w:rsidTr="001C75BF">
        <w:trPr>
          <w:trHeight w:val="1583"/>
        </w:trPr>
        <w:tc>
          <w:tcPr>
            <w:tcW w:w="8926" w:type="dxa"/>
            <w:tcBorders>
              <w:right w:val="single" w:sz="4" w:space="0" w:color="auto"/>
            </w:tcBorders>
            <w:shd w:val="clear" w:color="auto" w:fill="auto"/>
          </w:tcPr>
          <w:p w14:paraId="5F4B8CA0" w14:textId="15C461E6" w:rsidR="00DD02AA" w:rsidRDefault="00746A17" w:rsidP="003A076F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lang w:eastAsia="en-NZ"/>
              </w:rPr>
            </w:pPr>
            <w:r w:rsidRPr="00746A17">
              <w:rPr>
                <w:rFonts w:ascii="Aptos" w:eastAsia="Times New Roman" w:hAnsi="Aptos" w:cs="Segoe UI"/>
                <w:lang w:eastAsia="en-NZ"/>
              </w:rPr>
              <w:t xml:space="preserve">Pub quiz </w:t>
            </w:r>
            <w:r w:rsidR="00E62F4C">
              <w:rPr>
                <w:rFonts w:ascii="Aptos" w:eastAsia="Times New Roman" w:hAnsi="Aptos" w:cs="Segoe UI"/>
                <w:lang w:eastAsia="en-NZ"/>
              </w:rPr>
              <w:t>$4</w:t>
            </w:r>
            <w:r w:rsidR="00C23D9A">
              <w:rPr>
                <w:rFonts w:ascii="Aptos" w:eastAsia="Times New Roman" w:hAnsi="Aptos" w:cs="Segoe UI"/>
                <w:lang w:eastAsia="en-NZ"/>
              </w:rPr>
              <w:t>.5k</w:t>
            </w:r>
            <w:r w:rsidR="00E62F4C">
              <w:rPr>
                <w:rFonts w:ascii="Aptos" w:eastAsia="Times New Roman" w:hAnsi="Aptos" w:cs="Segoe UI"/>
                <w:lang w:eastAsia="en-NZ"/>
              </w:rPr>
              <w:t xml:space="preserve"> bar takings </w:t>
            </w:r>
            <w:r w:rsidR="00B27BCE">
              <w:rPr>
                <w:rFonts w:ascii="Aptos" w:eastAsia="Times New Roman" w:hAnsi="Aptos" w:cs="Segoe UI"/>
                <w:lang w:eastAsia="en-NZ"/>
              </w:rPr>
              <w:t xml:space="preserve">with a full house of players. </w:t>
            </w:r>
          </w:p>
          <w:p w14:paraId="61B9CE9B" w14:textId="48707DFE" w:rsidR="00C23D9A" w:rsidRPr="00746A17" w:rsidRDefault="00C23D9A" w:rsidP="003A076F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lang w:eastAsia="en-NZ"/>
              </w:rPr>
            </w:pPr>
            <w:r>
              <w:rPr>
                <w:rFonts w:ascii="Aptos" w:eastAsia="Times New Roman" w:hAnsi="Aptos" w:cs="Segoe UI"/>
                <w:lang w:eastAsia="en-NZ"/>
              </w:rPr>
              <w:t>Warriors on Sunday brought in $3k</w:t>
            </w:r>
          </w:p>
          <w:p w14:paraId="7D96D11F" w14:textId="5990B169" w:rsidR="00DD02AA" w:rsidRDefault="00CC2771" w:rsidP="003A076F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="Aptos" w:eastAsia="Times New Roman" w:hAnsi="Aptos" w:cs="Segoe UI"/>
                <w:color w:val="000000" w:themeColor="text1"/>
                <w:lang w:eastAsia="en-NZ"/>
              </w:rPr>
            </w:pPr>
            <w:r w:rsidRPr="00CC2771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Housie &amp; Quiz players need to be members if they are drinking. As of </w:t>
            </w:r>
            <w:r w:rsidR="000045A4" w:rsidRPr="00CC2771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July 1</w:t>
            </w:r>
            <w:r w:rsidR="000045A4" w:rsidRPr="00CC2771">
              <w:rPr>
                <w:rFonts w:ascii="Aptos" w:eastAsia="Times New Roman" w:hAnsi="Aptos" w:cs="Segoe UI"/>
                <w:color w:val="000000" w:themeColor="text1"/>
                <w:vertAlign w:val="superscript"/>
                <w:lang w:eastAsia="en-NZ"/>
              </w:rPr>
              <w:t>st,</w:t>
            </w:r>
            <w:r w:rsidRPr="00CC2771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this will be enforced. </w:t>
            </w:r>
            <w:r w:rsidR="00BF05CB"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Push through on “restricted </w:t>
            </w:r>
            <w:r w:rsidR="009B2C6D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memberships” at reduced price.</w:t>
            </w:r>
          </w:p>
          <w:p w14:paraId="0F17EB89" w14:textId="77777777" w:rsidR="00A1075F" w:rsidRPr="00A1075F" w:rsidRDefault="00AD3E58" w:rsidP="00532050">
            <w:pPr>
              <w:pStyle w:val="NoSpacing"/>
              <w:numPr>
                <w:ilvl w:val="0"/>
                <w:numId w:val="26"/>
              </w:numPr>
              <w:rPr>
                <w:lang w:eastAsia="en-NZ"/>
              </w:rPr>
            </w:pPr>
            <w:r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Our new club cards are now in and being </w:t>
            </w:r>
            <w:r w:rsidR="00804ECA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distributed</w:t>
            </w:r>
            <w:r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to their owners, and the new scanners </w:t>
            </w:r>
            <w:r w:rsidR="00E62F4C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have been installed</w:t>
            </w:r>
            <w:r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– allowing us to offer a </w:t>
            </w:r>
            <w:r w:rsidR="00804ECA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separate</w:t>
            </w:r>
            <w:r>
              <w:rPr>
                <w:rFonts w:ascii="Aptos" w:eastAsia="Times New Roman" w:hAnsi="Aptos" w:cs="Segoe UI"/>
                <w:color w:val="000000" w:themeColor="text1"/>
                <w:lang w:eastAsia="en-NZ"/>
              </w:rPr>
              <w:t xml:space="preserve"> price to members</w:t>
            </w:r>
            <w:r w:rsidR="00A1075F">
              <w:rPr>
                <w:rFonts w:ascii="Aptos" w:eastAsia="Times New Roman" w:hAnsi="Aptos" w:cs="Segoe UI"/>
                <w:color w:val="000000" w:themeColor="text1"/>
                <w:lang w:eastAsia="en-NZ"/>
              </w:rPr>
              <w:t>.</w:t>
            </w:r>
          </w:p>
          <w:p w14:paraId="1CB5B037" w14:textId="773CF21D" w:rsidR="003A076F" w:rsidRPr="00AC6EEC" w:rsidRDefault="003A076F" w:rsidP="00532050">
            <w:pPr>
              <w:pStyle w:val="NoSpacing"/>
              <w:numPr>
                <w:ilvl w:val="0"/>
                <w:numId w:val="26"/>
              </w:numPr>
              <w:rPr>
                <w:lang w:eastAsia="en-NZ"/>
              </w:rPr>
            </w:pPr>
            <w:r w:rsidRPr="00AC6EEC">
              <w:rPr>
                <w:lang w:eastAsia="en-NZ"/>
              </w:rPr>
              <w:t xml:space="preserve">Staff update: </w:t>
            </w:r>
          </w:p>
          <w:p w14:paraId="0ADAB9E5" w14:textId="53B1D5A8" w:rsidR="003A076F" w:rsidRPr="00AC6EEC" w:rsidRDefault="003A076F" w:rsidP="00532050">
            <w:pPr>
              <w:pStyle w:val="NoSpacing"/>
              <w:numPr>
                <w:ilvl w:val="1"/>
                <w:numId w:val="26"/>
              </w:numPr>
              <w:rPr>
                <w:lang w:eastAsia="en-NZ"/>
              </w:rPr>
            </w:pPr>
            <w:r w:rsidRPr="00AC6EEC">
              <w:rPr>
                <w:lang w:eastAsia="en-NZ"/>
              </w:rPr>
              <w:t xml:space="preserve">Jordan is resigning as of </w:t>
            </w:r>
            <w:r w:rsidR="00532050">
              <w:rPr>
                <w:lang w:eastAsia="en-NZ"/>
              </w:rPr>
              <w:t>22nd</w:t>
            </w:r>
            <w:r w:rsidRPr="00AC6EEC">
              <w:rPr>
                <w:lang w:eastAsia="en-NZ"/>
              </w:rPr>
              <w:t xml:space="preserve"> March.</w:t>
            </w:r>
          </w:p>
          <w:p w14:paraId="23E24150" w14:textId="77777777" w:rsidR="009F2DB0" w:rsidRDefault="003A076F" w:rsidP="00532050">
            <w:pPr>
              <w:pStyle w:val="NoSpacing"/>
              <w:numPr>
                <w:ilvl w:val="1"/>
                <w:numId w:val="26"/>
              </w:numPr>
              <w:rPr>
                <w:lang w:eastAsia="en-NZ"/>
              </w:rPr>
            </w:pPr>
            <w:r w:rsidRPr="00AC6EEC">
              <w:rPr>
                <w:lang w:eastAsia="en-NZ"/>
              </w:rPr>
              <w:t xml:space="preserve">No joy </w:t>
            </w:r>
            <w:r w:rsidR="00711F34" w:rsidRPr="00AC6EEC">
              <w:rPr>
                <w:lang w:eastAsia="en-NZ"/>
              </w:rPr>
              <w:t>yet</w:t>
            </w:r>
            <w:r w:rsidRPr="00AC6EEC">
              <w:rPr>
                <w:lang w:eastAsia="en-NZ"/>
              </w:rPr>
              <w:t xml:space="preserve"> with finding a replacement Bar person</w:t>
            </w:r>
            <w:r w:rsidR="008B03C6">
              <w:rPr>
                <w:lang w:eastAsia="en-NZ"/>
              </w:rPr>
              <w:t>.</w:t>
            </w:r>
          </w:p>
          <w:p w14:paraId="041A430A" w14:textId="7CFCEE2C" w:rsidR="003A076F" w:rsidRPr="00AC6EEC" w:rsidRDefault="009F2DB0" w:rsidP="00532050">
            <w:pPr>
              <w:pStyle w:val="NoSpacing"/>
              <w:numPr>
                <w:ilvl w:val="1"/>
                <w:numId w:val="26"/>
              </w:numPr>
              <w:rPr>
                <w:lang w:eastAsia="en-NZ"/>
              </w:rPr>
            </w:pPr>
            <w:r>
              <w:rPr>
                <w:lang w:eastAsia="en-NZ"/>
              </w:rPr>
              <w:t xml:space="preserve">Committee has agreed to </w:t>
            </w:r>
            <w:r w:rsidR="008C522D">
              <w:rPr>
                <w:lang w:eastAsia="en-NZ"/>
              </w:rPr>
              <w:t>pitch in when needed.</w:t>
            </w:r>
            <w:r w:rsidR="003A076F" w:rsidRPr="00AC6EEC">
              <w:rPr>
                <w:lang w:eastAsia="en-NZ"/>
              </w:rPr>
              <w:t xml:space="preserve"> </w:t>
            </w:r>
          </w:p>
          <w:p w14:paraId="7E8A8220" w14:textId="77777777" w:rsidR="003A076F" w:rsidRPr="00F375FB" w:rsidRDefault="003A076F" w:rsidP="003A076F">
            <w:pPr>
              <w:pStyle w:val="NoSpacing"/>
              <w:numPr>
                <w:ilvl w:val="0"/>
                <w:numId w:val="27"/>
              </w:numPr>
              <w:rPr>
                <w:color w:val="000000" w:themeColor="text1"/>
                <w:lang w:eastAsia="en-NZ"/>
              </w:rPr>
            </w:pPr>
            <w:r w:rsidRPr="00F375FB">
              <w:rPr>
                <w:color w:val="000000" w:themeColor="text1"/>
                <w:lang w:eastAsia="en-NZ"/>
              </w:rPr>
              <w:t>Functions/Events:</w:t>
            </w:r>
          </w:p>
          <w:p w14:paraId="22AF039E" w14:textId="29D040F6" w:rsidR="003A076F" w:rsidRPr="00F375FB" w:rsidRDefault="003A076F" w:rsidP="003A076F">
            <w:pPr>
              <w:pStyle w:val="NoSpacing"/>
              <w:numPr>
                <w:ilvl w:val="1"/>
                <w:numId w:val="27"/>
              </w:numPr>
              <w:rPr>
                <w:color w:val="000000" w:themeColor="text1"/>
                <w:lang w:eastAsia="en-NZ"/>
              </w:rPr>
            </w:pPr>
            <w:r w:rsidRPr="00F375FB">
              <w:rPr>
                <w:color w:val="000000" w:themeColor="text1"/>
                <w:lang w:eastAsia="en-NZ"/>
              </w:rPr>
              <w:t xml:space="preserve">Tickets Sold: The Remnants </w:t>
            </w:r>
            <w:r w:rsidR="00483B21">
              <w:rPr>
                <w:color w:val="000000" w:themeColor="text1"/>
                <w:lang w:eastAsia="en-NZ"/>
              </w:rPr>
              <w:t>45</w:t>
            </w:r>
            <w:r w:rsidR="007853D2" w:rsidRPr="00F375FB">
              <w:rPr>
                <w:color w:val="000000" w:themeColor="text1"/>
                <w:lang w:eastAsia="en-NZ"/>
              </w:rPr>
              <w:t xml:space="preserve"> – Special Licence </w:t>
            </w:r>
            <w:r w:rsidR="00F375FB" w:rsidRPr="00F375FB">
              <w:rPr>
                <w:color w:val="000000" w:themeColor="text1"/>
                <w:lang w:eastAsia="en-NZ"/>
              </w:rPr>
              <w:t>Received</w:t>
            </w:r>
          </w:p>
          <w:p w14:paraId="13B9EFB5" w14:textId="1FCD2288" w:rsidR="003A076F" w:rsidRPr="005D571A" w:rsidRDefault="003A076F" w:rsidP="003A076F">
            <w:pPr>
              <w:pStyle w:val="NoSpacing"/>
              <w:numPr>
                <w:ilvl w:val="0"/>
                <w:numId w:val="27"/>
              </w:numPr>
              <w:rPr>
                <w:color w:val="000000" w:themeColor="text1"/>
                <w:lang w:eastAsia="en-NZ"/>
              </w:rPr>
            </w:pPr>
            <w:r w:rsidRPr="005D571A">
              <w:rPr>
                <w:color w:val="000000" w:themeColor="text1"/>
                <w:lang w:eastAsia="en-NZ"/>
              </w:rPr>
              <w:t xml:space="preserve">Pool room Working Bee – </w:t>
            </w:r>
            <w:r w:rsidR="00916C30" w:rsidRPr="005D571A">
              <w:rPr>
                <w:color w:val="000000" w:themeColor="text1"/>
                <w:lang w:eastAsia="en-NZ"/>
              </w:rPr>
              <w:t>on hold – timber provided is not suit</w:t>
            </w:r>
            <w:r w:rsidR="00104AE6" w:rsidRPr="005D571A">
              <w:rPr>
                <w:color w:val="000000" w:themeColor="text1"/>
                <w:lang w:eastAsia="en-NZ"/>
              </w:rPr>
              <w:t>able</w:t>
            </w:r>
          </w:p>
          <w:p w14:paraId="774BC036" w14:textId="267232F0" w:rsidR="003A076F" w:rsidRPr="005D571A" w:rsidRDefault="003A076F" w:rsidP="003A076F">
            <w:pPr>
              <w:pStyle w:val="NoSpacing"/>
              <w:numPr>
                <w:ilvl w:val="0"/>
                <w:numId w:val="27"/>
              </w:numPr>
              <w:rPr>
                <w:color w:val="000000" w:themeColor="text1"/>
                <w:lang w:eastAsia="en-NZ"/>
              </w:rPr>
            </w:pPr>
            <w:r w:rsidRPr="005D571A">
              <w:rPr>
                <w:color w:val="000000" w:themeColor="text1"/>
                <w:lang w:eastAsia="en-NZ"/>
              </w:rPr>
              <w:t xml:space="preserve">Lion Breweries </w:t>
            </w:r>
            <w:r w:rsidR="00711F34" w:rsidRPr="005D571A">
              <w:rPr>
                <w:color w:val="000000" w:themeColor="text1"/>
                <w:lang w:eastAsia="en-NZ"/>
              </w:rPr>
              <w:t>– credit</w:t>
            </w:r>
            <w:r w:rsidR="00104AE6" w:rsidRPr="005D571A">
              <w:rPr>
                <w:color w:val="000000" w:themeColor="text1"/>
                <w:lang w:eastAsia="en-NZ"/>
              </w:rPr>
              <w:t xml:space="preserve"> application has been sent through</w:t>
            </w:r>
            <w:r w:rsidR="00225971">
              <w:rPr>
                <w:color w:val="000000" w:themeColor="text1"/>
                <w:lang w:eastAsia="en-NZ"/>
              </w:rPr>
              <w:t xml:space="preserve">. </w:t>
            </w:r>
            <w:r w:rsidR="007B6E50">
              <w:rPr>
                <w:color w:val="000000" w:themeColor="text1"/>
                <w:lang w:eastAsia="en-NZ"/>
              </w:rPr>
              <w:t>Still some negotiation to be had re</w:t>
            </w:r>
            <w:r w:rsidR="00FB0C94">
              <w:rPr>
                <w:color w:val="000000" w:themeColor="text1"/>
                <w:lang w:eastAsia="en-NZ"/>
              </w:rPr>
              <w:t>turning faulty goods.</w:t>
            </w:r>
          </w:p>
          <w:p w14:paraId="349569EC" w14:textId="77777777" w:rsidR="003A076F" w:rsidRPr="005D571A" w:rsidRDefault="003A076F" w:rsidP="003A076F">
            <w:pPr>
              <w:pStyle w:val="NoSpacing"/>
              <w:numPr>
                <w:ilvl w:val="0"/>
                <w:numId w:val="27"/>
              </w:numPr>
              <w:rPr>
                <w:color w:val="000000" w:themeColor="text1"/>
                <w:lang w:eastAsia="en-NZ"/>
              </w:rPr>
            </w:pPr>
            <w:r w:rsidRPr="005D571A">
              <w:rPr>
                <w:color w:val="000000" w:themeColor="text1"/>
                <w:lang w:eastAsia="en-NZ"/>
              </w:rPr>
              <w:t>Fishing Comp Update:</w:t>
            </w:r>
          </w:p>
          <w:p w14:paraId="0F9CA085" w14:textId="53ECAF79" w:rsidR="007853D2" w:rsidRPr="005D571A" w:rsidRDefault="007853D2" w:rsidP="007853D2">
            <w:pPr>
              <w:pStyle w:val="NoSpacing"/>
              <w:numPr>
                <w:ilvl w:val="1"/>
                <w:numId w:val="27"/>
              </w:numPr>
              <w:rPr>
                <w:color w:val="000000" w:themeColor="text1"/>
                <w:lang w:eastAsia="en-NZ"/>
              </w:rPr>
            </w:pPr>
            <w:r w:rsidRPr="005D571A">
              <w:rPr>
                <w:color w:val="000000" w:themeColor="text1"/>
                <w:lang w:eastAsia="en-NZ"/>
              </w:rPr>
              <w:t xml:space="preserve">Special Licence </w:t>
            </w:r>
            <w:r w:rsidR="0072426F" w:rsidRPr="005D571A">
              <w:rPr>
                <w:color w:val="000000" w:themeColor="text1"/>
                <w:lang w:eastAsia="en-NZ"/>
              </w:rPr>
              <w:t xml:space="preserve">&amp; MPI </w:t>
            </w:r>
            <w:r w:rsidRPr="005D571A">
              <w:rPr>
                <w:color w:val="000000" w:themeColor="text1"/>
                <w:lang w:eastAsia="en-NZ"/>
              </w:rPr>
              <w:t xml:space="preserve">paid for. </w:t>
            </w:r>
          </w:p>
          <w:p w14:paraId="630D43D8" w14:textId="3047C751" w:rsidR="003A076F" w:rsidRPr="005D571A" w:rsidRDefault="003A076F" w:rsidP="003A076F">
            <w:pPr>
              <w:pStyle w:val="NoSpacing"/>
              <w:numPr>
                <w:ilvl w:val="1"/>
                <w:numId w:val="27"/>
              </w:numPr>
              <w:rPr>
                <w:color w:val="000000" w:themeColor="text1"/>
                <w:lang w:eastAsia="en-NZ"/>
              </w:rPr>
            </w:pPr>
            <w:r w:rsidRPr="005D571A">
              <w:rPr>
                <w:color w:val="000000" w:themeColor="text1"/>
                <w:lang w:eastAsia="en-NZ"/>
              </w:rPr>
              <w:t xml:space="preserve">Tickets Sold – </w:t>
            </w:r>
            <w:r w:rsidR="00900517" w:rsidRPr="005D571A">
              <w:rPr>
                <w:color w:val="000000" w:themeColor="text1"/>
                <w:lang w:eastAsia="en-NZ"/>
              </w:rPr>
              <w:t>31</w:t>
            </w:r>
          </w:p>
          <w:p w14:paraId="0EF0AFC1" w14:textId="17898F98" w:rsidR="003A076F" w:rsidRDefault="003A076F" w:rsidP="003A076F">
            <w:pPr>
              <w:pStyle w:val="NoSpacing"/>
              <w:numPr>
                <w:ilvl w:val="1"/>
                <w:numId w:val="27"/>
              </w:numPr>
              <w:rPr>
                <w:color w:val="000000" w:themeColor="text1"/>
                <w:lang w:eastAsia="en-NZ"/>
              </w:rPr>
            </w:pPr>
            <w:r w:rsidRPr="005D571A">
              <w:rPr>
                <w:color w:val="000000" w:themeColor="text1"/>
                <w:lang w:eastAsia="en-NZ"/>
              </w:rPr>
              <w:t>Sponsors Secured – Scaffold Connect, Coastal Baits, Pine Harbour Marina</w:t>
            </w:r>
            <w:r w:rsidR="00250790" w:rsidRPr="005D571A">
              <w:rPr>
                <w:color w:val="000000" w:themeColor="text1"/>
                <w:lang w:eastAsia="en-NZ"/>
              </w:rPr>
              <w:t xml:space="preserve">, JKF, </w:t>
            </w:r>
            <w:r w:rsidR="00256B63" w:rsidRPr="005D571A">
              <w:rPr>
                <w:color w:val="000000" w:themeColor="text1"/>
                <w:lang w:eastAsia="en-NZ"/>
              </w:rPr>
              <w:t xml:space="preserve">Impression Builders, Gas Maraetai, Eastern Marine, Classic Stainless Steel, </w:t>
            </w:r>
            <w:r w:rsidR="005D571A" w:rsidRPr="005D571A">
              <w:rPr>
                <w:color w:val="000000" w:themeColor="text1"/>
                <w:lang w:eastAsia="en-NZ"/>
              </w:rPr>
              <w:t xml:space="preserve">PH Electrical, Stihl, Welch Marine, Hooked on fishing, </w:t>
            </w:r>
            <w:proofErr w:type="spellStart"/>
            <w:r w:rsidR="005D571A" w:rsidRPr="005D571A">
              <w:rPr>
                <w:color w:val="000000" w:themeColor="text1"/>
                <w:lang w:eastAsia="en-NZ"/>
              </w:rPr>
              <w:t>Wetazz</w:t>
            </w:r>
            <w:proofErr w:type="spellEnd"/>
            <w:r w:rsidR="005D571A" w:rsidRPr="005D571A">
              <w:rPr>
                <w:color w:val="000000" w:themeColor="text1"/>
                <w:lang w:eastAsia="en-NZ"/>
              </w:rPr>
              <w:t>.</w:t>
            </w:r>
          </w:p>
          <w:p w14:paraId="71443BE0" w14:textId="2BD874C6" w:rsidR="009A0D62" w:rsidRDefault="00F37727" w:rsidP="003A076F">
            <w:pPr>
              <w:pStyle w:val="NoSpacing"/>
              <w:numPr>
                <w:ilvl w:val="1"/>
                <w:numId w:val="27"/>
              </w:numPr>
              <w:rPr>
                <w:color w:val="000000" w:themeColor="text1"/>
                <w:lang w:eastAsia="en-NZ"/>
              </w:rPr>
            </w:pPr>
            <w:r>
              <w:rPr>
                <w:color w:val="000000" w:themeColor="text1"/>
                <w:lang w:eastAsia="en-NZ"/>
              </w:rPr>
              <w:t xml:space="preserve">An additional eftpos unit has been ordered. </w:t>
            </w:r>
          </w:p>
          <w:p w14:paraId="4D0C656C" w14:textId="5C0138BB" w:rsidR="00225971" w:rsidRPr="005D571A" w:rsidRDefault="00225971" w:rsidP="003A076F">
            <w:pPr>
              <w:pStyle w:val="NoSpacing"/>
              <w:numPr>
                <w:ilvl w:val="1"/>
                <w:numId w:val="27"/>
              </w:numPr>
              <w:rPr>
                <w:color w:val="000000" w:themeColor="text1"/>
                <w:lang w:eastAsia="en-NZ"/>
              </w:rPr>
            </w:pPr>
            <w:r>
              <w:rPr>
                <w:color w:val="000000" w:themeColor="text1"/>
                <w:lang w:eastAsia="en-NZ"/>
              </w:rPr>
              <w:t>Two Portaloo’s agreed on. Delivery &amp; Pickup.</w:t>
            </w:r>
          </w:p>
          <w:p w14:paraId="46F7CFA1" w14:textId="52E64CAF" w:rsidR="003A076F" w:rsidRDefault="00575C5E" w:rsidP="003A076F">
            <w:pPr>
              <w:pStyle w:val="NoSpacing"/>
              <w:numPr>
                <w:ilvl w:val="0"/>
                <w:numId w:val="27"/>
              </w:numPr>
              <w:rPr>
                <w:color w:val="000000" w:themeColor="text1"/>
                <w:lang w:eastAsia="en-NZ"/>
              </w:rPr>
            </w:pPr>
            <w:proofErr w:type="spellStart"/>
            <w:r w:rsidRPr="00575C5E">
              <w:rPr>
                <w:color w:val="000000" w:themeColor="text1"/>
                <w:lang w:eastAsia="en-NZ"/>
              </w:rPr>
              <w:t>Pokie’s</w:t>
            </w:r>
            <w:proofErr w:type="spellEnd"/>
            <w:r w:rsidRPr="00575C5E">
              <w:rPr>
                <w:color w:val="000000" w:themeColor="text1"/>
                <w:lang w:eastAsia="en-NZ"/>
              </w:rPr>
              <w:t xml:space="preserve"> have all gone. </w:t>
            </w:r>
            <w:r w:rsidR="00562056">
              <w:rPr>
                <w:color w:val="000000" w:themeColor="text1"/>
                <w:lang w:eastAsia="en-NZ"/>
              </w:rPr>
              <w:t>Are yet to receive payment.</w:t>
            </w:r>
          </w:p>
          <w:p w14:paraId="1CE926C8" w14:textId="1EA85259" w:rsidR="00575C5E" w:rsidRPr="00575C5E" w:rsidRDefault="00575C5E" w:rsidP="003A076F">
            <w:pPr>
              <w:pStyle w:val="NoSpacing"/>
              <w:numPr>
                <w:ilvl w:val="0"/>
                <w:numId w:val="27"/>
              </w:numPr>
              <w:rPr>
                <w:color w:val="000000" w:themeColor="text1"/>
                <w:lang w:eastAsia="en-NZ"/>
              </w:rPr>
            </w:pPr>
            <w:r>
              <w:rPr>
                <w:color w:val="000000" w:themeColor="text1"/>
                <w:lang w:eastAsia="en-NZ"/>
              </w:rPr>
              <w:t xml:space="preserve">Pokie room </w:t>
            </w:r>
            <w:r w:rsidR="00453BCB">
              <w:rPr>
                <w:color w:val="000000" w:themeColor="text1"/>
                <w:lang w:eastAsia="en-NZ"/>
              </w:rPr>
              <w:t>transformed</w:t>
            </w:r>
            <w:r>
              <w:rPr>
                <w:color w:val="000000" w:themeColor="text1"/>
                <w:lang w:eastAsia="en-NZ"/>
              </w:rPr>
              <w:t xml:space="preserve"> into a temporary kids space, and the board room </w:t>
            </w:r>
            <w:r w:rsidR="00453BCB">
              <w:rPr>
                <w:color w:val="000000" w:themeColor="text1"/>
                <w:lang w:eastAsia="en-NZ"/>
              </w:rPr>
              <w:t>revived.</w:t>
            </w:r>
          </w:p>
          <w:p w14:paraId="5EC5F679" w14:textId="0975AD60" w:rsidR="00BB650A" w:rsidRDefault="00575C5E" w:rsidP="003A076F">
            <w:pPr>
              <w:pStyle w:val="NoSpacing"/>
              <w:numPr>
                <w:ilvl w:val="0"/>
                <w:numId w:val="27"/>
              </w:numPr>
              <w:rPr>
                <w:color w:val="000000" w:themeColor="text1"/>
                <w:lang w:eastAsia="en-NZ"/>
              </w:rPr>
            </w:pPr>
            <w:r w:rsidRPr="00575C5E">
              <w:rPr>
                <w:color w:val="000000" w:themeColor="text1"/>
                <w:lang w:eastAsia="en-NZ"/>
              </w:rPr>
              <w:t xml:space="preserve">Craig Lowrey now suppling gas. </w:t>
            </w:r>
          </w:p>
          <w:p w14:paraId="7D2F5044" w14:textId="6196C2CA" w:rsidR="00562056" w:rsidRPr="00575C5E" w:rsidRDefault="00562056" w:rsidP="003A076F">
            <w:pPr>
              <w:pStyle w:val="NoSpacing"/>
              <w:numPr>
                <w:ilvl w:val="0"/>
                <w:numId w:val="27"/>
              </w:numPr>
              <w:rPr>
                <w:color w:val="000000" w:themeColor="text1"/>
                <w:lang w:eastAsia="en-NZ"/>
              </w:rPr>
            </w:pPr>
            <w:r>
              <w:rPr>
                <w:color w:val="000000" w:themeColor="text1"/>
                <w:lang w:eastAsia="en-NZ"/>
              </w:rPr>
              <w:t xml:space="preserve">Watercare Wastewater charges, it’s confirmed that we are now only paying for 1 site – not 3. </w:t>
            </w:r>
          </w:p>
          <w:p w14:paraId="20962ECD" w14:textId="77777777" w:rsidR="00997C1E" w:rsidRPr="00AC6EEC" w:rsidRDefault="00997C1E" w:rsidP="00F07829">
            <w:pPr>
              <w:rPr>
                <w:rFonts w:ascii="Arial Narrow" w:hAnsi="Arial Narrow"/>
                <w:color w:val="FF0000"/>
              </w:rPr>
            </w:pPr>
          </w:p>
          <w:p w14:paraId="3C8E428B" w14:textId="77777777" w:rsidR="00051F0A" w:rsidRPr="00AC6EEC" w:rsidRDefault="00051F0A" w:rsidP="00F07829">
            <w:pPr>
              <w:rPr>
                <w:rFonts w:ascii="Arial Narrow" w:hAnsi="Arial Narrow"/>
                <w:b/>
                <w:i/>
                <w:color w:val="FF000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14:paraId="389BA0B1" w14:textId="77777777" w:rsidR="00051F0A" w:rsidRDefault="00051F0A" w:rsidP="009D6859">
            <w:pPr>
              <w:rPr>
                <w:rFonts w:ascii="Arial Narrow" w:hAnsi="Arial Narrow"/>
              </w:rPr>
            </w:pPr>
          </w:p>
          <w:p w14:paraId="45708A1B" w14:textId="77777777" w:rsidR="00051F0A" w:rsidRPr="00051F0A" w:rsidRDefault="00051F0A" w:rsidP="00051F0A">
            <w:pPr>
              <w:rPr>
                <w:rFonts w:ascii="Arial Narrow" w:hAnsi="Arial Narrow"/>
              </w:rPr>
            </w:pPr>
          </w:p>
        </w:tc>
      </w:tr>
      <w:tr w:rsidR="003E1075" w14:paraId="5BB1E397" w14:textId="77777777" w:rsidTr="001C75BF">
        <w:trPr>
          <w:trHeight w:val="421"/>
        </w:trPr>
        <w:tc>
          <w:tcPr>
            <w:tcW w:w="8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EB29F47" w14:textId="52BE8061" w:rsidR="003E1075" w:rsidRPr="00DA3090" w:rsidRDefault="00DA3090" w:rsidP="003E1075">
            <w:pPr>
              <w:spacing w:before="100" w:beforeAutospacing="1" w:after="100" w:afterAutospacing="1"/>
              <w:textAlignment w:val="baseline"/>
              <w:rPr>
                <w:rFonts w:ascii="Arial Narrow" w:hAnsi="Arial Narrow"/>
                <w:b/>
                <w:bCs/>
                <w:i/>
                <w:iCs/>
              </w:rPr>
            </w:pPr>
            <w:r w:rsidRPr="00DA3090">
              <w:rPr>
                <w:rFonts w:ascii="Arial Narrow" w:hAnsi="Arial Narrow"/>
                <w:b/>
                <w:bCs/>
                <w:i/>
                <w:iCs/>
              </w:rPr>
              <w:t>Events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5954CD8" w14:textId="77777777" w:rsidR="003E1075" w:rsidRDefault="003E1075" w:rsidP="009D6859">
            <w:pPr>
              <w:rPr>
                <w:rFonts w:ascii="Arial Narrow" w:hAnsi="Arial Narrow"/>
              </w:rPr>
            </w:pPr>
          </w:p>
        </w:tc>
      </w:tr>
      <w:tr w:rsidR="00DA3090" w14:paraId="36D7F240" w14:textId="77777777" w:rsidTr="001C75BF">
        <w:trPr>
          <w:trHeight w:val="421"/>
        </w:trPr>
        <w:tc>
          <w:tcPr>
            <w:tcW w:w="8926" w:type="dxa"/>
            <w:tcBorders>
              <w:right w:val="single" w:sz="4" w:space="0" w:color="auto"/>
            </w:tcBorders>
            <w:shd w:val="clear" w:color="auto" w:fill="auto"/>
          </w:tcPr>
          <w:p w14:paraId="272F02F8" w14:textId="77777777" w:rsidR="00586BE6" w:rsidRDefault="00586BE6" w:rsidP="00586BE6">
            <w:pPr>
              <w:pStyle w:val="ListParagraph"/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</w:p>
          <w:p w14:paraId="6CE6383F" w14:textId="59FF8EA9" w:rsidR="00702943" w:rsidRPr="00702943" w:rsidRDefault="00702943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702943">
              <w:rPr>
                <w:rFonts w:ascii="CIDFont+F5" w:hAnsi="CIDFont+F5" w:cs="CIDFont+F5"/>
                <w:sz w:val="24"/>
                <w:szCs w:val="24"/>
                <w:lang w:val="en-NZ"/>
              </w:rPr>
              <w:t>The Remnants Saturday 8 March</w:t>
            </w:r>
            <w:r w:rsidR="002378E9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</w:t>
            </w:r>
            <w:r w:rsidR="00427762">
              <w:rPr>
                <w:rFonts w:ascii="CIDFont+F5" w:hAnsi="CIDFont+F5" w:cs="CIDFont+F5"/>
                <w:sz w:val="24"/>
                <w:szCs w:val="24"/>
                <w:lang w:val="en-NZ"/>
              </w:rPr>
              <w:t>–</w:t>
            </w:r>
            <w:r w:rsidR="002378E9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</w:t>
            </w:r>
            <w:r w:rsidR="005B3519">
              <w:rPr>
                <w:rFonts w:ascii="CIDFont+F5" w:hAnsi="CIDFont+F5" w:cs="CIDFont+F5"/>
                <w:sz w:val="24"/>
                <w:szCs w:val="24"/>
                <w:lang w:val="en-NZ"/>
              </w:rPr>
              <w:t>support</w:t>
            </w:r>
            <w:r w:rsidR="00427762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band </w:t>
            </w:r>
            <w:r w:rsidR="005B3519">
              <w:rPr>
                <w:rFonts w:ascii="CIDFont+F5" w:hAnsi="CIDFont+F5" w:cs="CIDFont+F5"/>
                <w:sz w:val="24"/>
                <w:szCs w:val="24"/>
                <w:lang w:val="en-NZ"/>
              </w:rPr>
              <w:t>‘Work in Progress’</w:t>
            </w:r>
          </w:p>
          <w:p w14:paraId="071A28E7" w14:textId="58484673" w:rsidR="00702943" w:rsidRPr="00702943" w:rsidRDefault="00702943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702943">
              <w:rPr>
                <w:rFonts w:ascii="CIDFont+F5" w:hAnsi="CIDFont+F5" w:cs="CIDFont+F5"/>
                <w:sz w:val="24"/>
                <w:szCs w:val="24"/>
                <w:lang w:val="en-NZ"/>
              </w:rPr>
              <w:t>St Patricks Day Saturday 15 March</w:t>
            </w:r>
            <w:r w:rsidR="002378E9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– Magness sponsorship secured.</w:t>
            </w:r>
          </w:p>
          <w:p w14:paraId="119FD4D4" w14:textId="4DC9F280" w:rsidR="00702943" w:rsidRDefault="00702943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702943">
              <w:rPr>
                <w:rFonts w:ascii="CIDFont+F5" w:hAnsi="CIDFont+F5" w:cs="CIDFont+F5"/>
                <w:sz w:val="24"/>
                <w:szCs w:val="24"/>
                <w:lang w:val="en-NZ"/>
              </w:rPr>
              <w:t>Fishing comp date Saturday 22 March (29</w:t>
            </w:r>
            <w:r w:rsidRPr="00702943">
              <w:rPr>
                <w:rFonts w:ascii="CIDFont+F5" w:hAnsi="CIDFont+F5" w:cs="CIDFont+F5"/>
                <w:sz w:val="16"/>
                <w:szCs w:val="16"/>
                <w:lang w:val="en-NZ"/>
              </w:rPr>
              <w:t xml:space="preserve">th </w:t>
            </w:r>
            <w:r w:rsidRPr="00702943">
              <w:rPr>
                <w:rFonts w:ascii="CIDFont+F5" w:hAnsi="CIDFont+F5" w:cs="CIDFont+F5"/>
                <w:sz w:val="24"/>
                <w:szCs w:val="24"/>
                <w:lang w:val="en-NZ"/>
              </w:rPr>
              <w:t>as backup)</w:t>
            </w:r>
          </w:p>
          <w:p w14:paraId="4BE78454" w14:textId="69EDA3DD" w:rsidR="000E3005" w:rsidRDefault="000E3005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>Maraetai School Fundraiser 28</w:t>
            </w:r>
            <w:r w:rsidRPr="000E3005">
              <w:rPr>
                <w:rFonts w:ascii="CIDFont+F5" w:hAnsi="CIDFont+F5" w:cs="CIDFont+F5"/>
                <w:sz w:val="24"/>
                <w:szCs w:val="24"/>
                <w:vertAlign w:val="superscript"/>
                <w:lang w:val="en-NZ"/>
              </w:rPr>
              <w:t>th</w:t>
            </w: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March.</w:t>
            </w:r>
            <w:r w:rsidR="006D1301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Chin</w:t>
            </w:r>
            <w:r w:rsidR="002378E9">
              <w:rPr>
                <w:rFonts w:ascii="CIDFont+F5" w:hAnsi="CIDFont+F5" w:cs="CIDFont+F5"/>
                <w:sz w:val="24"/>
                <w:szCs w:val="24"/>
                <w:lang w:val="en-NZ"/>
              </w:rPr>
              <w:t>ese</w:t>
            </w:r>
            <w:r w:rsidR="006D1301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Night</w:t>
            </w:r>
          </w:p>
          <w:p w14:paraId="3BA96EA7" w14:textId="00CB2871" w:rsidR="0089066D" w:rsidRDefault="0089066D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>Private function (Trotters Wedding) 5</w:t>
            </w:r>
            <w:r w:rsidRPr="0089066D">
              <w:rPr>
                <w:rFonts w:ascii="CIDFont+F5" w:hAnsi="CIDFont+F5" w:cs="CIDFont+F5"/>
                <w:sz w:val="24"/>
                <w:szCs w:val="24"/>
                <w:vertAlign w:val="superscript"/>
                <w:lang w:val="en-NZ"/>
              </w:rPr>
              <w:t>th</w:t>
            </w: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April</w:t>
            </w:r>
          </w:p>
          <w:p w14:paraId="1AAD4500" w14:textId="76060FBD" w:rsidR="008E0409" w:rsidRDefault="008E0409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>Collaboration of local bands 12</w:t>
            </w:r>
            <w:r w:rsidRPr="008E0409">
              <w:rPr>
                <w:rFonts w:ascii="CIDFont+F5" w:hAnsi="CIDFont+F5" w:cs="CIDFont+F5"/>
                <w:sz w:val="24"/>
                <w:szCs w:val="24"/>
                <w:vertAlign w:val="superscript"/>
                <w:lang w:val="en-NZ"/>
              </w:rPr>
              <w:t>th</w:t>
            </w: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April – no charge to us.</w:t>
            </w:r>
          </w:p>
          <w:p w14:paraId="588932BB" w14:textId="7363BACA" w:rsidR="005C0B85" w:rsidRDefault="005C0B85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ANZAC </w:t>
            </w:r>
            <w:r w:rsidR="009065D0">
              <w:rPr>
                <w:rFonts w:ascii="CIDFont+F5" w:hAnsi="CIDFont+F5" w:cs="CIDFont+F5"/>
                <w:sz w:val="24"/>
                <w:szCs w:val="24"/>
                <w:lang w:val="en-NZ"/>
              </w:rPr>
              <w:t>Breakfast 25</w:t>
            </w:r>
            <w:r w:rsidR="009065D0" w:rsidRPr="009065D0">
              <w:rPr>
                <w:rFonts w:ascii="CIDFont+F5" w:hAnsi="CIDFont+F5" w:cs="CIDFont+F5"/>
                <w:sz w:val="24"/>
                <w:szCs w:val="24"/>
                <w:vertAlign w:val="superscript"/>
                <w:lang w:val="en-NZ"/>
              </w:rPr>
              <w:t>th</w:t>
            </w:r>
            <w:r w:rsidR="009065D0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April</w:t>
            </w:r>
          </w:p>
          <w:p w14:paraId="64065AB1" w14:textId="57C34302" w:rsidR="009065D0" w:rsidRPr="00702943" w:rsidRDefault="00A26A7F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>Mother’s Day</w:t>
            </w:r>
            <w:r w:rsidR="009065D0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Drinkies </w:t>
            </w:r>
            <w:r w:rsidR="00453598">
              <w:rPr>
                <w:rFonts w:ascii="CIDFont+F5" w:hAnsi="CIDFont+F5" w:cs="CIDFont+F5"/>
                <w:sz w:val="24"/>
                <w:szCs w:val="24"/>
                <w:lang w:val="en-NZ"/>
              </w:rPr>
              <w:t>11</w:t>
            </w:r>
            <w:r w:rsidR="00453598" w:rsidRPr="00453598">
              <w:rPr>
                <w:rFonts w:ascii="CIDFont+F5" w:hAnsi="CIDFont+F5" w:cs="CIDFont+F5"/>
                <w:sz w:val="24"/>
                <w:szCs w:val="24"/>
                <w:vertAlign w:val="superscript"/>
                <w:lang w:val="en-NZ"/>
              </w:rPr>
              <w:t>th</w:t>
            </w:r>
            <w:r w:rsidR="00453598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May</w:t>
            </w:r>
          </w:p>
          <w:p w14:paraId="589F6728" w14:textId="77777777" w:rsidR="0089066D" w:rsidRPr="00702943" w:rsidRDefault="0089066D" w:rsidP="0089066D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702943">
              <w:rPr>
                <w:rFonts w:ascii="CIDFont+F5" w:hAnsi="CIDFont+F5" w:cs="CIDFont+F5"/>
                <w:sz w:val="24"/>
                <w:szCs w:val="24"/>
                <w:lang w:val="en-NZ"/>
              </w:rPr>
              <w:t>Private function</w:t>
            </w: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(Birthday) 24</w:t>
            </w:r>
            <w:r w:rsidRPr="0089066D">
              <w:rPr>
                <w:rFonts w:ascii="CIDFont+F5" w:hAnsi="CIDFont+F5" w:cs="CIDFont+F5"/>
                <w:sz w:val="24"/>
                <w:szCs w:val="24"/>
                <w:vertAlign w:val="superscript"/>
                <w:lang w:val="en-NZ"/>
              </w:rPr>
              <w:t>th</w:t>
            </w: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May</w:t>
            </w:r>
          </w:p>
          <w:p w14:paraId="3BB47141" w14:textId="074DF43C" w:rsidR="00702943" w:rsidRDefault="00702943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702943">
              <w:rPr>
                <w:rFonts w:ascii="CIDFont+F5" w:hAnsi="CIDFont+F5" w:cs="CIDFont+F5"/>
                <w:sz w:val="24"/>
                <w:szCs w:val="24"/>
                <w:lang w:val="en-NZ"/>
              </w:rPr>
              <w:t>Jason Smith Saturday 28 June – Mid Winter Xmas</w:t>
            </w:r>
          </w:p>
          <w:p w14:paraId="59711D83" w14:textId="2B40ED8D" w:rsidR="00A26A7F" w:rsidRPr="00702943" w:rsidRDefault="00A26A7F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>Father’s Day Shout 7</w:t>
            </w:r>
            <w:r w:rsidRPr="00A26A7F">
              <w:rPr>
                <w:rFonts w:ascii="CIDFont+F5" w:hAnsi="CIDFont+F5" w:cs="CIDFont+F5"/>
                <w:sz w:val="24"/>
                <w:szCs w:val="24"/>
                <w:vertAlign w:val="superscript"/>
                <w:lang w:val="en-NZ"/>
              </w:rPr>
              <w:t>th</w:t>
            </w: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Sept. </w:t>
            </w:r>
          </w:p>
          <w:p w14:paraId="146992D9" w14:textId="4F7C021C" w:rsidR="00702943" w:rsidRPr="00702943" w:rsidRDefault="00702943" w:rsidP="00702943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702943">
              <w:rPr>
                <w:rFonts w:ascii="CIDFont+F5" w:hAnsi="CIDFont+F5" w:cs="CIDFont+F5"/>
                <w:sz w:val="24"/>
                <w:szCs w:val="24"/>
                <w:lang w:val="en-NZ"/>
              </w:rPr>
              <w:t>Jason Smith Saturday 1 Nov – Darby Day</w:t>
            </w:r>
          </w:p>
          <w:p w14:paraId="676008C2" w14:textId="77777777" w:rsidR="0089066D" w:rsidRDefault="0089066D" w:rsidP="0089066D">
            <w:pPr>
              <w:pStyle w:val="ListParagraph"/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</w:p>
          <w:p w14:paraId="2C748BC3" w14:textId="564018C9" w:rsidR="00685A2B" w:rsidRDefault="00702943" w:rsidP="00E720AF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6C0493">
              <w:rPr>
                <w:rFonts w:ascii="CIDFont+F5" w:hAnsi="CIDFont+F5" w:cs="CIDFont+F5"/>
                <w:sz w:val="24"/>
                <w:szCs w:val="24"/>
                <w:lang w:val="en-NZ"/>
              </w:rPr>
              <w:lastRenderedPageBreak/>
              <w:t xml:space="preserve">Warriors / All Blacks / Blues / Akl FC &amp; other </w:t>
            </w:r>
            <w:r w:rsidR="006C0493" w:rsidRPr="006C0493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sports </w:t>
            </w:r>
            <w:r w:rsidRPr="006C0493">
              <w:rPr>
                <w:rFonts w:ascii="CIDFont+F5" w:hAnsi="CIDFont+F5" w:cs="CIDFont+F5"/>
                <w:sz w:val="24"/>
                <w:szCs w:val="24"/>
                <w:lang w:val="en-NZ"/>
              </w:rPr>
              <w:t>events</w:t>
            </w:r>
          </w:p>
          <w:p w14:paraId="4B9C457E" w14:textId="77777777" w:rsidR="006C0493" w:rsidRPr="006C0493" w:rsidRDefault="006C0493" w:rsidP="006C0493">
            <w:p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</w:p>
          <w:p w14:paraId="72867CF4" w14:textId="5080BF55" w:rsidR="00685A2B" w:rsidRDefault="00685A2B" w:rsidP="00685A2B">
            <w:p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Further dates to </w:t>
            </w:r>
            <w:r w:rsidR="00203263">
              <w:rPr>
                <w:rFonts w:ascii="CIDFont+F5" w:hAnsi="CIDFont+F5" w:cs="CIDFont+F5"/>
                <w:sz w:val="24"/>
                <w:szCs w:val="24"/>
                <w:lang w:val="en-NZ"/>
              </w:rPr>
              <w:t>settle on:</w:t>
            </w:r>
          </w:p>
          <w:p w14:paraId="01190D4E" w14:textId="2364A979" w:rsidR="00203263" w:rsidRPr="00BA7A0C" w:rsidRDefault="00203263" w:rsidP="00BA7A0C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>Pink Ribbon fundraiser</w:t>
            </w:r>
            <w:r w:rsidR="00652899"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– with Caitland</w:t>
            </w:r>
          </w:p>
          <w:p w14:paraId="0A9550FF" w14:textId="4370B928" w:rsidR="00203263" w:rsidRPr="00BA7A0C" w:rsidRDefault="00ED4C33" w:rsidP="00BA7A0C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>Bellyful</w:t>
            </w:r>
            <w:r w:rsidR="00203263"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fundraiser</w:t>
            </w:r>
          </w:p>
          <w:p w14:paraId="401FEC9E" w14:textId="1D4F18B6" w:rsidR="00203263" w:rsidRPr="00BA7A0C" w:rsidRDefault="001A72A1" w:rsidP="00BA7A0C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>Coastguards Awards</w:t>
            </w:r>
          </w:p>
          <w:p w14:paraId="37B5E2CA" w14:textId="1DBD421C" w:rsidR="001A72A1" w:rsidRPr="00BA7A0C" w:rsidRDefault="001A72A1" w:rsidP="00BA7A0C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>2</w:t>
            </w:r>
            <w:r w:rsidRPr="00BA7A0C">
              <w:rPr>
                <w:rFonts w:ascii="CIDFont+F5" w:hAnsi="CIDFont+F5" w:cs="CIDFont+F5"/>
                <w:sz w:val="24"/>
                <w:szCs w:val="24"/>
                <w:vertAlign w:val="superscript"/>
                <w:lang w:val="en-NZ"/>
              </w:rPr>
              <w:t>nd</w:t>
            </w:r>
            <w:r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Thinking Drinkers Pub Quiz</w:t>
            </w:r>
            <w:r w:rsidR="00ED4C33"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 – with KP</w:t>
            </w:r>
          </w:p>
          <w:p w14:paraId="2A6409B4" w14:textId="6DD7C85F" w:rsidR="001A72A1" w:rsidRPr="00BA7A0C" w:rsidRDefault="00652899" w:rsidP="00BA7A0C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IDFont+F5" w:hAnsi="CIDFont+F5" w:cs="CIDFont+F5"/>
                <w:sz w:val="24"/>
                <w:szCs w:val="24"/>
                <w:lang w:val="en-NZ"/>
              </w:rPr>
            </w:pPr>
            <w:r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 xml:space="preserve">Bingo Beats </w:t>
            </w:r>
            <w:r w:rsidR="00ED4C33" w:rsidRPr="00BA7A0C">
              <w:rPr>
                <w:rFonts w:ascii="CIDFont+F5" w:hAnsi="CIDFont+F5" w:cs="CIDFont+F5"/>
                <w:sz w:val="24"/>
                <w:szCs w:val="24"/>
                <w:lang w:val="en-NZ"/>
              </w:rPr>
              <w:t>or similar – with Andy</w:t>
            </w:r>
          </w:p>
          <w:p w14:paraId="06413488" w14:textId="5F9E11B0" w:rsidR="00DA3090" w:rsidRPr="00702943" w:rsidRDefault="00DA3090" w:rsidP="00365D9E">
            <w:pPr>
              <w:pStyle w:val="ListParagraph"/>
              <w:spacing w:before="100" w:beforeAutospacing="1" w:after="100" w:afterAutospacing="1"/>
              <w:textAlignment w:val="baseline"/>
              <w:rPr>
                <w:rFonts w:ascii="Arial Narrow" w:hAnsi="Arial Narrow"/>
                <w:b/>
                <w:bCs/>
                <w:i/>
                <w:iCs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14:paraId="0E88F2D1" w14:textId="77777777" w:rsidR="00DA3090" w:rsidRDefault="00DA3090" w:rsidP="009D6859">
            <w:pPr>
              <w:rPr>
                <w:rFonts w:ascii="Arial Narrow" w:hAnsi="Arial Narrow"/>
              </w:rPr>
            </w:pPr>
          </w:p>
        </w:tc>
      </w:tr>
    </w:tbl>
    <w:p w14:paraId="0334C09A" w14:textId="77777777" w:rsidR="00C9054A" w:rsidRDefault="00C9054A" w:rsidP="00BA121D">
      <w:pPr>
        <w:spacing w:after="0" w:line="240" w:lineRule="auto"/>
        <w:rPr>
          <w:rFonts w:ascii="Arial Narrow" w:hAnsi="Arial Narrow"/>
        </w:rPr>
      </w:pPr>
    </w:p>
    <w:p w14:paraId="6F89EF66" w14:textId="77777777" w:rsidR="006E00B7" w:rsidRDefault="006E00B7" w:rsidP="00BA121D">
      <w:pPr>
        <w:spacing w:after="0" w:line="240" w:lineRule="auto"/>
        <w:rPr>
          <w:rFonts w:ascii="Arial Narrow" w:hAnsi="Arial Narrow"/>
        </w:rPr>
      </w:pPr>
    </w:p>
    <w:p w14:paraId="353FDA1E" w14:textId="02F3599C" w:rsidR="00AD0DB9" w:rsidRDefault="00AD0DB9" w:rsidP="00BA121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Closed: 7.25pm</w:t>
      </w:r>
    </w:p>
    <w:p w14:paraId="333F04BB" w14:textId="77777777" w:rsidR="00AD0DB9" w:rsidRDefault="00AD0DB9" w:rsidP="00BA121D">
      <w:pPr>
        <w:spacing w:after="0" w:line="240" w:lineRule="auto"/>
        <w:rPr>
          <w:rFonts w:ascii="Arial Narrow" w:hAnsi="Arial Narrow"/>
        </w:rPr>
      </w:pPr>
    </w:p>
    <w:p w14:paraId="45838785" w14:textId="583DCB3A" w:rsidR="00AD0DB9" w:rsidRDefault="00AD0DB9" w:rsidP="00BA121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Minutes accepted and true:</w:t>
      </w:r>
    </w:p>
    <w:p w14:paraId="03A281A3" w14:textId="552DC6E1" w:rsidR="00AD0DB9" w:rsidRDefault="00AD0DB9" w:rsidP="00BA121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Club President – Darryl Good</w:t>
      </w:r>
    </w:p>
    <w:p w14:paraId="4B199DC8" w14:textId="77777777" w:rsidR="00AD0DB9" w:rsidRDefault="00AD0DB9" w:rsidP="00BA121D">
      <w:pPr>
        <w:spacing w:after="0" w:line="240" w:lineRule="auto"/>
        <w:rPr>
          <w:rFonts w:ascii="Arial Narrow" w:hAnsi="Arial Narrow"/>
        </w:rPr>
      </w:pPr>
    </w:p>
    <w:p w14:paraId="5891A0CA" w14:textId="77777777" w:rsidR="00AD0DB9" w:rsidRDefault="00AD0DB9" w:rsidP="00BA121D">
      <w:pPr>
        <w:spacing w:after="0" w:line="240" w:lineRule="auto"/>
        <w:rPr>
          <w:rFonts w:ascii="Arial Narrow" w:hAnsi="Arial Narrow"/>
        </w:rPr>
      </w:pPr>
    </w:p>
    <w:p w14:paraId="4FB329A7" w14:textId="2F362F73" w:rsidR="00AD0DB9" w:rsidRDefault="00AD0DB9" w:rsidP="00BA121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Signed: __________________________________________________ Date: ________________________________</w:t>
      </w:r>
    </w:p>
    <w:p w14:paraId="233C65B5" w14:textId="77777777" w:rsidR="006B7254" w:rsidRDefault="006B7254" w:rsidP="00BA121D">
      <w:pPr>
        <w:spacing w:after="0" w:line="240" w:lineRule="auto"/>
        <w:rPr>
          <w:rFonts w:ascii="Arial Narrow" w:hAnsi="Arial Narrow"/>
        </w:rPr>
      </w:pPr>
    </w:p>
    <w:p w14:paraId="022E4B52" w14:textId="77777777" w:rsidR="006B7254" w:rsidRDefault="006B7254" w:rsidP="00BA121D">
      <w:pPr>
        <w:spacing w:after="0" w:line="240" w:lineRule="auto"/>
        <w:rPr>
          <w:rFonts w:ascii="Arial Narrow" w:hAnsi="Arial Narrow"/>
        </w:rPr>
      </w:pPr>
    </w:p>
    <w:p w14:paraId="63D8B6F3" w14:textId="77777777" w:rsidR="003E1703" w:rsidRDefault="003E1703" w:rsidP="00BA121D">
      <w:pPr>
        <w:spacing w:after="0" w:line="240" w:lineRule="auto"/>
        <w:rPr>
          <w:rFonts w:ascii="Arial Narrow" w:hAnsi="Arial Narrow"/>
        </w:rPr>
      </w:pPr>
    </w:p>
    <w:p w14:paraId="32E59202" w14:textId="3C95CA45" w:rsidR="00270E3A" w:rsidRDefault="00270E3A" w:rsidP="00BA121D">
      <w:pPr>
        <w:spacing w:after="0" w:line="240" w:lineRule="auto"/>
        <w:rPr>
          <w:rFonts w:ascii="Arial Narrow" w:hAnsi="Arial Narrow"/>
        </w:rPr>
      </w:pPr>
    </w:p>
    <w:p w14:paraId="3A955F74" w14:textId="1C21DE94" w:rsidR="00E14BEE" w:rsidRDefault="00E14BEE" w:rsidP="00BA121D">
      <w:pPr>
        <w:spacing w:after="0" w:line="240" w:lineRule="auto"/>
        <w:rPr>
          <w:rFonts w:ascii="Arial Narrow" w:hAnsi="Arial Narrow"/>
        </w:rPr>
      </w:pPr>
    </w:p>
    <w:p w14:paraId="3771B64D" w14:textId="340F217A" w:rsidR="00B70E94" w:rsidRDefault="00B70E94" w:rsidP="00BA121D">
      <w:pPr>
        <w:spacing w:after="0" w:line="240" w:lineRule="auto"/>
        <w:rPr>
          <w:rFonts w:ascii="Arial Narrow" w:hAnsi="Arial Narrow"/>
        </w:rPr>
      </w:pPr>
    </w:p>
    <w:p w14:paraId="04BB3967" w14:textId="1A3E1042" w:rsidR="00B70E94" w:rsidRPr="00F93714" w:rsidRDefault="00B70E94" w:rsidP="00B70E9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93714">
        <w:rPr>
          <w:rFonts w:ascii="Arial Narrow" w:hAnsi="Arial Narrow"/>
          <w:sz w:val="28"/>
          <w:szCs w:val="28"/>
        </w:rPr>
        <w:t>Content from the AGM 2023 relative to Non</w:t>
      </w:r>
      <w:r w:rsidR="002B7CB7" w:rsidRPr="00F93714">
        <w:rPr>
          <w:rFonts w:ascii="Arial Narrow" w:hAnsi="Arial Narrow"/>
          <w:sz w:val="28"/>
          <w:szCs w:val="28"/>
        </w:rPr>
        <w:t>-</w:t>
      </w:r>
      <w:r w:rsidRPr="00F93714">
        <w:rPr>
          <w:rFonts w:ascii="Arial Narrow" w:hAnsi="Arial Narrow"/>
          <w:sz w:val="28"/>
          <w:szCs w:val="28"/>
        </w:rPr>
        <w:t>for</w:t>
      </w:r>
      <w:r w:rsidR="002B7CB7" w:rsidRPr="00F93714">
        <w:rPr>
          <w:rFonts w:ascii="Arial Narrow" w:hAnsi="Arial Narrow"/>
          <w:sz w:val="28"/>
          <w:szCs w:val="28"/>
        </w:rPr>
        <w:t>-</w:t>
      </w:r>
      <w:r w:rsidRPr="00F93714">
        <w:rPr>
          <w:rFonts w:ascii="Arial Narrow" w:hAnsi="Arial Narrow"/>
          <w:sz w:val="28"/>
          <w:szCs w:val="28"/>
        </w:rPr>
        <w:t>Profit:</w:t>
      </w:r>
    </w:p>
    <w:p w14:paraId="74A14C12" w14:textId="597D9CA5" w:rsidR="00B70E94" w:rsidRDefault="00F93714" w:rsidP="00BA121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55078" wp14:editId="306EB621">
                <wp:simplePos x="0" y="0"/>
                <wp:positionH relativeFrom="column">
                  <wp:posOffset>-85725</wp:posOffset>
                </wp:positionH>
                <wp:positionV relativeFrom="paragraph">
                  <wp:posOffset>71120</wp:posOffset>
                </wp:positionV>
                <wp:extent cx="6524625" cy="4638675"/>
                <wp:effectExtent l="0" t="0" r="9525" b="9525"/>
                <wp:wrapNone/>
                <wp:docPr id="184454912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46386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EA905" id="Rectangle 4" o:spid="_x0000_s1026" style="position:absolute;margin-left:-6.75pt;margin-top:5.6pt;width:513.75pt;height:36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" fillcolor="yellow" stroked="f" strokeweight="1pt">
                <v:fill opacity="7196f"/>
              </v:rect>
            </w:pict>
          </mc:Fallback>
        </mc:AlternateContent>
      </w:r>
    </w:p>
    <w:p w14:paraId="72A802AD" w14:textId="4B401A83" w:rsidR="00B94306" w:rsidRDefault="00193361" w:rsidP="00BA121D">
      <w:pPr>
        <w:spacing w:after="0" w:line="240" w:lineRule="auto"/>
        <w:rPr>
          <w:rFonts w:ascii="Arial Narrow" w:hAnsi="Arial Narrow"/>
        </w:rPr>
      </w:pPr>
      <w:r w:rsidRPr="00B94306">
        <w:rPr>
          <w:rFonts w:ascii="Arial Narrow" w:hAnsi="Arial Narrow"/>
          <w:noProof/>
        </w:rPr>
        <w:drawing>
          <wp:inline distT="0" distB="0" distL="0" distR="0" wp14:anchorId="46E628FA" wp14:editId="62114D8D">
            <wp:extent cx="6438900" cy="4203676"/>
            <wp:effectExtent l="0" t="0" r="0" b="6985"/>
            <wp:docPr id="349078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706" cy="42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</w:p>
    <w:p w14:paraId="4A2A8A49" w14:textId="4A95DA59" w:rsidR="00A61279" w:rsidRDefault="00F93714" w:rsidP="00BA121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65608" wp14:editId="1E4C4129">
                <wp:simplePos x="0" y="0"/>
                <wp:positionH relativeFrom="column">
                  <wp:posOffset>0</wp:posOffset>
                </wp:positionH>
                <wp:positionV relativeFrom="paragraph">
                  <wp:posOffset>1271</wp:posOffset>
                </wp:positionV>
                <wp:extent cx="6524625" cy="2286000"/>
                <wp:effectExtent l="0" t="0" r="9525" b="0"/>
                <wp:wrapNone/>
                <wp:docPr id="6022435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2860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098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212F1" id="Rectangle 4" o:spid="_x0000_s1026" style="position:absolute;margin-left:0;margin-top:.1pt;width:513.75pt;height:18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" fillcolor="yellow" stroked="f" strokeweight="1pt">
                <v:fill opacity="7196f"/>
              </v:rect>
            </w:pict>
          </mc:Fallback>
        </mc:AlternateContent>
      </w:r>
      <w:r w:rsidR="00B70E94" w:rsidRPr="00A61279">
        <w:rPr>
          <w:rFonts w:ascii="Arial Narrow" w:hAnsi="Arial Narrow"/>
          <w:noProof/>
        </w:rPr>
        <w:drawing>
          <wp:inline distT="0" distB="0" distL="0" distR="0" wp14:anchorId="3FE77D3C" wp14:editId="31E646C5">
            <wp:extent cx="6105450" cy="2047875"/>
            <wp:effectExtent l="0" t="0" r="0" b="0"/>
            <wp:docPr id="437585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/>
                    <a:stretch/>
                  </pic:blipFill>
                  <pic:spPr bwMode="auto">
                    <a:xfrm>
                      <a:off x="0" y="0"/>
                      <a:ext cx="6189328" cy="207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482F5" w14:textId="77777777" w:rsidR="00052268" w:rsidRDefault="00052268" w:rsidP="00BA121D">
      <w:pPr>
        <w:spacing w:after="0" w:line="240" w:lineRule="auto"/>
        <w:rPr>
          <w:rFonts w:ascii="Arial Narrow" w:hAnsi="Arial Narrow"/>
        </w:rPr>
      </w:pPr>
    </w:p>
    <w:p w14:paraId="2D71DA16" w14:textId="77777777" w:rsidR="00052268" w:rsidRDefault="00052268" w:rsidP="00BA121D">
      <w:pPr>
        <w:spacing w:after="0" w:line="240" w:lineRule="auto"/>
        <w:rPr>
          <w:rFonts w:ascii="Arial Narrow" w:hAnsi="Arial Narrow"/>
        </w:rPr>
      </w:pPr>
    </w:p>
    <w:p w14:paraId="25DC2470" w14:textId="6D9FFB20" w:rsidR="00052268" w:rsidRPr="00F93714" w:rsidRDefault="00052268" w:rsidP="00BA121D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93714">
        <w:rPr>
          <w:rFonts w:ascii="Arial Narrow" w:hAnsi="Arial Narrow"/>
          <w:sz w:val="28"/>
          <w:szCs w:val="28"/>
        </w:rPr>
        <w:t>The motion was Moved &amp; Seconded by: James West &amp; Joyce Palmer</w:t>
      </w:r>
    </w:p>
    <w:sectPr w:rsidR="00052268" w:rsidRPr="00F93714" w:rsidSect="006C0493">
      <w:headerReference w:type="default" r:id="rId12"/>
      <w:footerReference w:type="default" r:id="rId13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EADD5" w14:textId="77777777" w:rsidR="00586EDA" w:rsidRDefault="00586EDA" w:rsidP="00FB6B6B">
      <w:pPr>
        <w:spacing w:after="0" w:line="240" w:lineRule="auto"/>
      </w:pPr>
      <w:r>
        <w:separator/>
      </w:r>
    </w:p>
  </w:endnote>
  <w:endnote w:type="continuationSeparator" w:id="0">
    <w:p w14:paraId="0BCA738E" w14:textId="77777777" w:rsidR="00586EDA" w:rsidRDefault="00586EDA" w:rsidP="00FB6B6B">
      <w:pPr>
        <w:spacing w:after="0" w:line="240" w:lineRule="auto"/>
      </w:pPr>
      <w:r>
        <w:continuationSeparator/>
      </w:r>
    </w:p>
  </w:endnote>
  <w:endnote w:type="continuationNotice" w:id="1">
    <w:p w14:paraId="0A9E0DCB" w14:textId="77777777" w:rsidR="00586EDA" w:rsidRDefault="00586E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288DF" w14:textId="77777777" w:rsidR="00CA33E7" w:rsidRDefault="00CA33E7" w:rsidP="00CA33E7">
    <w:pPr>
      <w:pStyle w:val="Footer"/>
      <w:jc w:val="center"/>
    </w:pPr>
    <w:r>
      <w:tab/>
    </w:r>
    <w:r>
      <w:tab/>
    </w:r>
    <w:sdt>
      <w:sdtPr>
        <w:id w:val="-1223058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6E7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03F9B792" w14:textId="77777777" w:rsidR="00FB6B6B" w:rsidRDefault="00FB6B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540A2" w14:textId="77777777" w:rsidR="00586EDA" w:rsidRDefault="00586EDA" w:rsidP="00FB6B6B">
      <w:pPr>
        <w:spacing w:after="0" w:line="240" w:lineRule="auto"/>
      </w:pPr>
      <w:r>
        <w:separator/>
      </w:r>
    </w:p>
  </w:footnote>
  <w:footnote w:type="continuationSeparator" w:id="0">
    <w:p w14:paraId="59AD7C7B" w14:textId="77777777" w:rsidR="00586EDA" w:rsidRDefault="00586EDA" w:rsidP="00FB6B6B">
      <w:pPr>
        <w:spacing w:after="0" w:line="240" w:lineRule="auto"/>
      </w:pPr>
      <w:r>
        <w:continuationSeparator/>
      </w:r>
    </w:p>
  </w:footnote>
  <w:footnote w:type="continuationNotice" w:id="1">
    <w:p w14:paraId="1F3D8455" w14:textId="77777777" w:rsidR="00586EDA" w:rsidRDefault="00586E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3DB29" w14:textId="45A019EF" w:rsidR="00B10AD4" w:rsidRPr="00BE0309" w:rsidRDefault="00B10AD4">
    <w:pPr>
      <w:pStyle w:val="Header"/>
      <w:rPr>
        <w:b/>
        <w:sz w:val="56"/>
        <w:szCs w:val="56"/>
      </w:rPr>
    </w:pPr>
    <w:r>
      <w:t xml:space="preserve">  </w:t>
    </w:r>
    <w:r>
      <w:tab/>
      <w:t xml:space="preserve">                    </w:t>
    </w:r>
    <w:r w:rsidR="00A10AB9">
      <w:rPr>
        <w:b/>
        <w:sz w:val="56"/>
        <w:szCs w:val="56"/>
      </w:rPr>
      <w:t xml:space="preserve">Meeting </w:t>
    </w:r>
    <w:r w:rsidR="00852164">
      <w:rPr>
        <w:b/>
        <w:sz w:val="56"/>
        <w:szCs w:val="56"/>
      </w:rPr>
      <w:t>Minutes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09F4"/>
    <w:multiLevelType w:val="multilevel"/>
    <w:tmpl w:val="1794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A7FDD"/>
    <w:multiLevelType w:val="multilevel"/>
    <w:tmpl w:val="1794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E02AF"/>
    <w:multiLevelType w:val="hybridMultilevel"/>
    <w:tmpl w:val="48649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4BBE"/>
    <w:multiLevelType w:val="hybridMultilevel"/>
    <w:tmpl w:val="E34675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B5897"/>
    <w:multiLevelType w:val="hybridMultilevel"/>
    <w:tmpl w:val="46185FDC"/>
    <w:lvl w:ilvl="0" w:tplc="F8440E94">
      <w:start w:val="519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34324"/>
    <w:multiLevelType w:val="hybridMultilevel"/>
    <w:tmpl w:val="CA20AB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54AE1"/>
    <w:multiLevelType w:val="hybridMultilevel"/>
    <w:tmpl w:val="114A90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35E6E"/>
    <w:multiLevelType w:val="hybridMultilevel"/>
    <w:tmpl w:val="0590AA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93732"/>
    <w:multiLevelType w:val="hybridMultilevel"/>
    <w:tmpl w:val="52D4F276"/>
    <w:lvl w:ilvl="0" w:tplc="F8440E94">
      <w:start w:val="519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74F4A"/>
    <w:multiLevelType w:val="hybridMultilevel"/>
    <w:tmpl w:val="09DA5F46"/>
    <w:lvl w:ilvl="0" w:tplc="F8440E94">
      <w:start w:val="519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A4343"/>
    <w:multiLevelType w:val="hybridMultilevel"/>
    <w:tmpl w:val="9D7C43E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693D58"/>
    <w:multiLevelType w:val="hybridMultilevel"/>
    <w:tmpl w:val="F68C06E2"/>
    <w:lvl w:ilvl="0" w:tplc="A85C4A8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F10C2"/>
    <w:multiLevelType w:val="hybridMultilevel"/>
    <w:tmpl w:val="37229C4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B6A97"/>
    <w:multiLevelType w:val="hybridMultilevel"/>
    <w:tmpl w:val="C4C417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1327D"/>
    <w:multiLevelType w:val="hybridMultilevel"/>
    <w:tmpl w:val="3C285A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230824"/>
    <w:multiLevelType w:val="hybridMultilevel"/>
    <w:tmpl w:val="656C6C82"/>
    <w:lvl w:ilvl="0" w:tplc="F8440E94">
      <w:start w:val="519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D4EA7"/>
    <w:multiLevelType w:val="hybridMultilevel"/>
    <w:tmpl w:val="40FEB836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452C9F"/>
    <w:multiLevelType w:val="hybridMultilevel"/>
    <w:tmpl w:val="2FBCABF2"/>
    <w:lvl w:ilvl="0" w:tplc="B8786C32">
      <w:start w:val="16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25144"/>
    <w:multiLevelType w:val="hybridMultilevel"/>
    <w:tmpl w:val="902461AE"/>
    <w:lvl w:ilvl="0" w:tplc="F8440E94">
      <w:start w:val="519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9830C5"/>
    <w:multiLevelType w:val="hybridMultilevel"/>
    <w:tmpl w:val="99D89F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D5D0D"/>
    <w:multiLevelType w:val="hybridMultilevel"/>
    <w:tmpl w:val="C19E6A84"/>
    <w:lvl w:ilvl="0" w:tplc="F8440E94">
      <w:start w:val="519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330E2"/>
    <w:multiLevelType w:val="hybridMultilevel"/>
    <w:tmpl w:val="E9A4C39A"/>
    <w:lvl w:ilvl="0" w:tplc="538EFC0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A3836"/>
    <w:multiLevelType w:val="hybridMultilevel"/>
    <w:tmpl w:val="42F8B0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C6AB9"/>
    <w:multiLevelType w:val="hybridMultilevel"/>
    <w:tmpl w:val="2CE267B6"/>
    <w:lvl w:ilvl="0" w:tplc="F8440E94">
      <w:start w:val="519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59260C"/>
    <w:multiLevelType w:val="hybridMultilevel"/>
    <w:tmpl w:val="C6CAEDA2"/>
    <w:lvl w:ilvl="0" w:tplc="8892EED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31A9A"/>
    <w:multiLevelType w:val="hybridMultilevel"/>
    <w:tmpl w:val="EAF2FA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703458">
    <w:abstractNumId w:val="20"/>
  </w:num>
  <w:num w:numId="2" w16cid:durableId="847257203">
    <w:abstractNumId w:val="10"/>
  </w:num>
  <w:num w:numId="3" w16cid:durableId="1858541952">
    <w:abstractNumId w:val="20"/>
  </w:num>
  <w:num w:numId="4" w16cid:durableId="754130523">
    <w:abstractNumId w:val="10"/>
  </w:num>
  <w:num w:numId="5" w16cid:durableId="859926437">
    <w:abstractNumId w:val="4"/>
  </w:num>
  <w:num w:numId="6" w16cid:durableId="1396664682">
    <w:abstractNumId w:val="22"/>
  </w:num>
  <w:num w:numId="7" w16cid:durableId="1307391061">
    <w:abstractNumId w:val="18"/>
  </w:num>
  <w:num w:numId="8" w16cid:durableId="448470054">
    <w:abstractNumId w:val="15"/>
  </w:num>
  <w:num w:numId="9" w16cid:durableId="132064993">
    <w:abstractNumId w:val="3"/>
  </w:num>
  <w:num w:numId="10" w16cid:durableId="216942282">
    <w:abstractNumId w:val="3"/>
  </w:num>
  <w:num w:numId="11" w16cid:durableId="989212573">
    <w:abstractNumId w:val="9"/>
  </w:num>
  <w:num w:numId="12" w16cid:durableId="210962103">
    <w:abstractNumId w:val="8"/>
  </w:num>
  <w:num w:numId="13" w16cid:durableId="1526211845">
    <w:abstractNumId w:val="23"/>
  </w:num>
  <w:num w:numId="14" w16cid:durableId="630326625">
    <w:abstractNumId w:val="17"/>
  </w:num>
  <w:num w:numId="15" w16cid:durableId="1934507675">
    <w:abstractNumId w:val="21"/>
  </w:num>
  <w:num w:numId="16" w16cid:durableId="758907725">
    <w:abstractNumId w:val="11"/>
  </w:num>
  <w:num w:numId="17" w16cid:durableId="967585432">
    <w:abstractNumId w:val="25"/>
  </w:num>
  <w:num w:numId="18" w16cid:durableId="2079548691">
    <w:abstractNumId w:val="19"/>
  </w:num>
  <w:num w:numId="19" w16cid:durableId="1598751384">
    <w:abstractNumId w:val="13"/>
  </w:num>
  <w:num w:numId="20" w16cid:durableId="1287736718">
    <w:abstractNumId w:val="14"/>
  </w:num>
  <w:num w:numId="21" w16cid:durableId="934748139">
    <w:abstractNumId w:val="7"/>
  </w:num>
  <w:num w:numId="22" w16cid:durableId="454257011">
    <w:abstractNumId w:val="16"/>
  </w:num>
  <w:num w:numId="23" w16cid:durableId="1195651134">
    <w:abstractNumId w:val="5"/>
  </w:num>
  <w:num w:numId="24" w16cid:durableId="1708336535">
    <w:abstractNumId w:val="2"/>
  </w:num>
  <w:num w:numId="25" w16cid:durableId="877743143">
    <w:abstractNumId w:val="24"/>
  </w:num>
  <w:num w:numId="26" w16cid:durableId="983973585">
    <w:abstractNumId w:val="1"/>
  </w:num>
  <w:num w:numId="27" w16cid:durableId="945309858">
    <w:abstractNumId w:val="6"/>
  </w:num>
  <w:num w:numId="28" w16cid:durableId="1170220410">
    <w:abstractNumId w:val="0"/>
  </w:num>
  <w:num w:numId="29" w16cid:durableId="6753040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F0A"/>
    <w:rsid w:val="0000271F"/>
    <w:rsid w:val="000045A4"/>
    <w:rsid w:val="00014F5A"/>
    <w:rsid w:val="00015D87"/>
    <w:rsid w:val="000213E1"/>
    <w:rsid w:val="00024F77"/>
    <w:rsid w:val="000310B2"/>
    <w:rsid w:val="0003312F"/>
    <w:rsid w:val="00036FF4"/>
    <w:rsid w:val="000428F2"/>
    <w:rsid w:val="000455D3"/>
    <w:rsid w:val="00051F0A"/>
    <w:rsid w:val="00052268"/>
    <w:rsid w:val="00057100"/>
    <w:rsid w:val="00062B91"/>
    <w:rsid w:val="000777DC"/>
    <w:rsid w:val="000A01FA"/>
    <w:rsid w:val="000A3B22"/>
    <w:rsid w:val="000B17B5"/>
    <w:rsid w:val="000B78DA"/>
    <w:rsid w:val="000C315C"/>
    <w:rsid w:val="000E3005"/>
    <w:rsid w:val="000F1AA4"/>
    <w:rsid w:val="001011FA"/>
    <w:rsid w:val="00102901"/>
    <w:rsid w:val="00103676"/>
    <w:rsid w:val="00104AE6"/>
    <w:rsid w:val="00105AFF"/>
    <w:rsid w:val="00121F53"/>
    <w:rsid w:val="0015168D"/>
    <w:rsid w:val="00151E32"/>
    <w:rsid w:val="00193361"/>
    <w:rsid w:val="001A72A1"/>
    <w:rsid w:val="001C75BF"/>
    <w:rsid w:val="001D0616"/>
    <w:rsid w:val="001E1B5F"/>
    <w:rsid w:val="001E7295"/>
    <w:rsid w:val="001F42BB"/>
    <w:rsid w:val="001F5EF2"/>
    <w:rsid w:val="0020300D"/>
    <w:rsid w:val="00203263"/>
    <w:rsid w:val="00211191"/>
    <w:rsid w:val="00211571"/>
    <w:rsid w:val="00216C99"/>
    <w:rsid w:val="002221F7"/>
    <w:rsid w:val="00225971"/>
    <w:rsid w:val="00230171"/>
    <w:rsid w:val="002375CB"/>
    <w:rsid w:val="002378E9"/>
    <w:rsid w:val="00244F5E"/>
    <w:rsid w:val="00250790"/>
    <w:rsid w:val="002530AF"/>
    <w:rsid w:val="00256B63"/>
    <w:rsid w:val="002616F9"/>
    <w:rsid w:val="00270E3A"/>
    <w:rsid w:val="00275869"/>
    <w:rsid w:val="00282984"/>
    <w:rsid w:val="00286FE8"/>
    <w:rsid w:val="002A59C1"/>
    <w:rsid w:val="002A7EBB"/>
    <w:rsid w:val="002B7CB7"/>
    <w:rsid w:val="002B7EBD"/>
    <w:rsid w:val="002D1DF1"/>
    <w:rsid w:val="002E1250"/>
    <w:rsid w:val="002E1BA9"/>
    <w:rsid w:val="002E1E56"/>
    <w:rsid w:val="002E516C"/>
    <w:rsid w:val="002F51EA"/>
    <w:rsid w:val="00304DB0"/>
    <w:rsid w:val="00312C74"/>
    <w:rsid w:val="00320A99"/>
    <w:rsid w:val="00326070"/>
    <w:rsid w:val="00333F50"/>
    <w:rsid w:val="003340B5"/>
    <w:rsid w:val="0033679D"/>
    <w:rsid w:val="00350765"/>
    <w:rsid w:val="003526A5"/>
    <w:rsid w:val="00356BEC"/>
    <w:rsid w:val="00360E4C"/>
    <w:rsid w:val="00365D9E"/>
    <w:rsid w:val="00374D51"/>
    <w:rsid w:val="00376D00"/>
    <w:rsid w:val="00377B1D"/>
    <w:rsid w:val="00383462"/>
    <w:rsid w:val="003834D4"/>
    <w:rsid w:val="00386036"/>
    <w:rsid w:val="00390FFC"/>
    <w:rsid w:val="00392EDF"/>
    <w:rsid w:val="003A00C9"/>
    <w:rsid w:val="003A076F"/>
    <w:rsid w:val="003B5B1B"/>
    <w:rsid w:val="003D104B"/>
    <w:rsid w:val="003D33AF"/>
    <w:rsid w:val="003E1075"/>
    <w:rsid w:val="003E1703"/>
    <w:rsid w:val="003E67A2"/>
    <w:rsid w:val="00403D10"/>
    <w:rsid w:val="004100B1"/>
    <w:rsid w:val="00420D3D"/>
    <w:rsid w:val="00427762"/>
    <w:rsid w:val="004327A7"/>
    <w:rsid w:val="00443DC2"/>
    <w:rsid w:val="00453598"/>
    <w:rsid w:val="00453BCB"/>
    <w:rsid w:val="004828BD"/>
    <w:rsid w:val="00483B21"/>
    <w:rsid w:val="004B425E"/>
    <w:rsid w:val="004D2724"/>
    <w:rsid w:val="004E3BF8"/>
    <w:rsid w:val="004E64AC"/>
    <w:rsid w:val="004F1641"/>
    <w:rsid w:val="0051396B"/>
    <w:rsid w:val="0051633B"/>
    <w:rsid w:val="00516C0D"/>
    <w:rsid w:val="00521449"/>
    <w:rsid w:val="00532050"/>
    <w:rsid w:val="00543296"/>
    <w:rsid w:val="005478CF"/>
    <w:rsid w:val="00562056"/>
    <w:rsid w:val="00565440"/>
    <w:rsid w:val="00575C5E"/>
    <w:rsid w:val="00577335"/>
    <w:rsid w:val="00586BE6"/>
    <w:rsid w:val="00586EDA"/>
    <w:rsid w:val="00596CE8"/>
    <w:rsid w:val="005A638D"/>
    <w:rsid w:val="005B3519"/>
    <w:rsid w:val="005C0B85"/>
    <w:rsid w:val="005D15FD"/>
    <w:rsid w:val="005D571A"/>
    <w:rsid w:val="005D76E7"/>
    <w:rsid w:val="005E4AF0"/>
    <w:rsid w:val="00623B0C"/>
    <w:rsid w:val="00630DD3"/>
    <w:rsid w:val="0063389B"/>
    <w:rsid w:val="006338F7"/>
    <w:rsid w:val="00634274"/>
    <w:rsid w:val="0064753B"/>
    <w:rsid w:val="00652899"/>
    <w:rsid w:val="00662993"/>
    <w:rsid w:val="00670FEF"/>
    <w:rsid w:val="00680668"/>
    <w:rsid w:val="00681C58"/>
    <w:rsid w:val="00685A2B"/>
    <w:rsid w:val="0069469B"/>
    <w:rsid w:val="00696398"/>
    <w:rsid w:val="006A4219"/>
    <w:rsid w:val="006A6D56"/>
    <w:rsid w:val="006B44DF"/>
    <w:rsid w:val="006B7254"/>
    <w:rsid w:val="006C0335"/>
    <w:rsid w:val="006C0493"/>
    <w:rsid w:val="006C55A2"/>
    <w:rsid w:val="006D0BB1"/>
    <w:rsid w:val="006D1301"/>
    <w:rsid w:val="006D5E17"/>
    <w:rsid w:val="006D6AD9"/>
    <w:rsid w:val="006E00B7"/>
    <w:rsid w:val="007014B5"/>
    <w:rsid w:val="00702943"/>
    <w:rsid w:val="00711F34"/>
    <w:rsid w:val="0072426F"/>
    <w:rsid w:val="00746A17"/>
    <w:rsid w:val="0075247F"/>
    <w:rsid w:val="00774763"/>
    <w:rsid w:val="00780757"/>
    <w:rsid w:val="007853D2"/>
    <w:rsid w:val="00785B5E"/>
    <w:rsid w:val="00787E0D"/>
    <w:rsid w:val="0079383A"/>
    <w:rsid w:val="007A031B"/>
    <w:rsid w:val="007A151D"/>
    <w:rsid w:val="007A1B58"/>
    <w:rsid w:val="007A3193"/>
    <w:rsid w:val="007B017B"/>
    <w:rsid w:val="007B6E50"/>
    <w:rsid w:val="007D63A3"/>
    <w:rsid w:val="007F576C"/>
    <w:rsid w:val="0080156B"/>
    <w:rsid w:val="00802CEB"/>
    <w:rsid w:val="00804334"/>
    <w:rsid w:val="00804ECA"/>
    <w:rsid w:val="0081351C"/>
    <w:rsid w:val="008205A5"/>
    <w:rsid w:val="00835F49"/>
    <w:rsid w:val="00846394"/>
    <w:rsid w:val="00852164"/>
    <w:rsid w:val="00853ED5"/>
    <w:rsid w:val="008570FF"/>
    <w:rsid w:val="00870DC0"/>
    <w:rsid w:val="008758A5"/>
    <w:rsid w:val="00880E46"/>
    <w:rsid w:val="0089066D"/>
    <w:rsid w:val="008A0330"/>
    <w:rsid w:val="008A1966"/>
    <w:rsid w:val="008B03C6"/>
    <w:rsid w:val="008C522D"/>
    <w:rsid w:val="008C7157"/>
    <w:rsid w:val="008D1A63"/>
    <w:rsid w:val="008D6343"/>
    <w:rsid w:val="008E028B"/>
    <w:rsid w:val="008E0409"/>
    <w:rsid w:val="008E6AD4"/>
    <w:rsid w:val="008F2B49"/>
    <w:rsid w:val="008F4B2E"/>
    <w:rsid w:val="00900517"/>
    <w:rsid w:val="009065D0"/>
    <w:rsid w:val="00916C30"/>
    <w:rsid w:val="009218BB"/>
    <w:rsid w:val="00924F8F"/>
    <w:rsid w:val="00942D61"/>
    <w:rsid w:val="0094677D"/>
    <w:rsid w:val="0095698B"/>
    <w:rsid w:val="009662EB"/>
    <w:rsid w:val="00973D15"/>
    <w:rsid w:val="00984A5E"/>
    <w:rsid w:val="009856A9"/>
    <w:rsid w:val="00997C1E"/>
    <w:rsid w:val="009A0D62"/>
    <w:rsid w:val="009A6B5D"/>
    <w:rsid w:val="009B2C6D"/>
    <w:rsid w:val="009B702D"/>
    <w:rsid w:val="009C22E9"/>
    <w:rsid w:val="009D30D0"/>
    <w:rsid w:val="009D6005"/>
    <w:rsid w:val="009D6859"/>
    <w:rsid w:val="009E491D"/>
    <w:rsid w:val="009F2DB0"/>
    <w:rsid w:val="00A00249"/>
    <w:rsid w:val="00A01266"/>
    <w:rsid w:val="00A07884"/>
    <w:rsid w:val="00A1075F"/>
    <w:rsid w:val="00A10AB9"/>
    <w:rsid w:val="00A231B6"/>
    <w:rsid w:val="00A24625"/>
    <w:rsid w:val="00A24C4E"/>
    <w:rsid w:val="00A2501A"/>
    <w:rsid w:val="00A26A7F"/>
    <w:rsid w:val="00A270DA"/>
    <w:rsid w:val="00A30D27"/>
    <w:rsid w:val="00A313CE"/>
    <w:rsid w:val="00A401B6"/>
    <w:rsid w:val="00A45B24"/>
    <w:rsid w:val="00A5021D"/>
    <w:rsid w:val="00A50388"/>
    <w:rsid w:val="00A51D3C"/>
    <w:rsid w:val="00A61279"/>
    <w:rsid w:val="00A62549"/>
    <w:rsid w:val="00A63016"/>
    <w:rsid w:val="00A75F80"/>
    <w:rsid w:val="00A8533A"/>
    <w:rsid w:val="00A873E3"/>
    <w:rsid w:val="00A9393F"/>
    <w:rsid w:val="00A9464F"/>
    <w:rsid w:val="00AA37A3"/>
    <w:rsid w:val="00AC6EEC"/>
    <w:rsid w:val="00AD0DB9"/>
    <w:rsid w:val="00AD171B"/>
    <w:rsid w:val="00AD3E58"/>
    <w:rsid w:val="00AD7827"/>
    <w:rsid w:val="00AE1EB7"/>
    <w:rsid w:val="00AF466D"/>
    <w:rsid w:val="00B02C13"/>
    <w:rsid w:val="00B061F3"/>
    <w:rsid w:val="00B10AD4"/>
    <w:rsid w:val="00B22F16"/>
    <w:rsid w:val="00B27BCE"/>
    <w:rsid w:val="00B42B84"/>
    <w:rsid w:val="00B44BF5"/>
    <w:rsid w:val="00B55B00"/>
    <w:rsid w:val="00B70E94"/>
    <w:rsid w:val="00B80141"/>
    <w:rsid w:val="00B87C21"/>
    <w:rsid w:val="00B94306"/>
    <w:rsid w:val="00B967A9"/>
    <w:rsid w:val="00BA121D"/>
    <w:rsid w:val="00BA3A23"/>
    <w:rsid w:val="00BA7A0C"/>
    <w:rsid w:val="00BB650A"/>
    <w:rsid w:val="00BD2088"/>
    <w:rsid w:val="00BD5F96"/>
    <w:rsid w:val="00BD6561"/>
    <w:rsid w:val="00BD7616"/>
    <w:rsid w:val="00BE0309"/>
    <w:rsid w:val="00BE18B2"/>
    <w:rsid w:val="00BE2ABF"/>
    <w:rsid w:val="00BE499A"/>
    <w:rsid w:val="00BE4B37"/>
    <w:rsid w:val="00BF05CB"/>
    <w:rsid w:val="00BF604D"/>
    <w:rsid w:val="00BF7B0E"/>
    <w:rsid w:val="00C026A4"/>
    <w:rsid w:val="00C10E49"/>
    <w:rsid w:val="00C151F5"/>
    <w:rsid w:val="00C17A37"/>
    <w:rsid w:val="00C17EE9"/>
    <w:rsid w:val="00C22E46"/>
    <w:rsid w:val="00C23120"/>
    <w:rsid w:val="00C23D9A"/>
    <w:rsid w:val="00C40F52"/>
    <w:rsid w:val="00C42D2B"/>
    <w:rsid w:val="00C6074F"/>
    <w:rsid w:val="00C717EA"/>
    <w:rsid w:val="00C750DC"/>
    <w:rsid w:val="00C83C67"/>
    <w:rsid w:val="00C84116"/>
    <w:rsid w:val="00C87834"/>
    <w:rsid w:val="00C9054A"/>
    <w:rsid w:val="00CA33E7"/>
    <w:rsid w:val="00CB2260"/>
    <w:rsid w:val="00CB4A85"/>
    <w:rsid w:val="00CB4EB9"/>
    <w:rsid w:val="00CC2771"/>
    <w:rsid w:val="00CD485C"/>
    <w:rsid w:val="00CD4ACF"/>
    <w:rsid w:val="00CE0045"/>
    <w:rsid w:val="00CE2F5F"/>
    <w:rsid w:val="00CF7966"/>
    <w:rsid w:val="00CF796F"/>
    <w:rsid w:val="00D026A1"/>
    <w:rsid w:val="00D121FE"/>
    <w:rsid w:val="00D1607D"/>
    <w:rsid w:val="00D16F37"/>
    <w:rsid w:val="00D24185"/>
    <w:rsid w:val="00D418C2"/>
    <w:rsid w:val="00D63B85"/>
    <w:rsid w:val="00D668D8"/>
    <w:rsid w:val="00D7008B"/>
    <w:rsid w:val="00D84356"/>
    <w:rsid w:val="00D84A0F"/>
    <w:rsid w:val="00D9174A"/>
    <w:rsid w:val="00D94F16"/>
    <w:rsid w:val="00DA300D"/>
    <w:rsid w:val="00DA3090"/>
    <w:rsid w:val="00DB40AA"/>
    <w:rsid w:val="00DC2704"/>
    <w:rsid w:val="00DC5450"/>
    <w:rsid w:val="00DC70C1"/>
    <w:rsid w:val="00DD02AA"/>
    <w:rsid w:val="00DD04EF"/>
    <w:rsid w:val="00E106A7"/>
    <w:rsid w:val="00E108E9"/>
    <w:rsid w:val="00E14BEE"/>
    <w:rsid w:val="00E20F8C"/>
    <w:rsid w:val="00E23265"/>
    <w:rsid w:val="00E32666"/>
    <w:rsid w:val="00E40B70"/>
    <w:rsid w:val="00E46AFC"/>
    <w:rsid w:val="00E61E83"/>
    <w:rsid w:val="00E62F4C"/>
    <w:rsid w:val="00E7238A"/>
    <w:rsid w:val="00E8294F"/>
    <w:rsid w:val="00E83856"/>
    <w:rsid w:val="00E855A9"/>
    <w:rsid w:val="00E86914"/>
    <w:rsid w:val="00E91471"/>
    <w:rsid w:val="00EA0366"/>
    <w:rsid w:val="00EA4CE9"/>
    <w:rsid w:val="00EB45D1"/>
    <w:rsid w:val="00EB5059"/>
    <w:rsid w:val="00EC0CB5"/>
    <w:rsid w:val="00ED4C33"/>
    <w:rsid w:val="00F07829"/>
    <w:rsid w:val="00F122DB"/>
    <w:rsid w:val="00F12A94"/>
    <w:rsid w:val="00F1379F"/>
    <w:rsid w:val="00F22359"/>
    <w:rsid w:val="00F22AEE"/>
    <w:rsid w:val="00F251B7"/>
    <w:rsid w:val="00F254DE"/>
    <w:rsid w:val="00F375FB"/>
    <w:rsid w:val="00F37727"/>
    <w:rsid w:val="00F46420"/>
    <w:rsid w:val="00F478C0"/>
    <w:rsid w:val="00F6096B"/>
    <w:rsid w:val="00F64976"/>
    <w:rsid w:val="00F657A7"/>
    <w:rsid w:val="00F707D6"/>
    <w:rsid w:val="00F728D2"/>
    <w:rsid w:val="00F774A7"/>
    <w:rsid w:val="00F82534"/>
    <w:rsid w:val="00F84EE7"/>
    <w:rsid w:val="00F91AFC"/>
    <w:rsid w:val="00F93714"/>
    <w:rsid w:val="00F962CE"/>
    <w:rsid w:val="00FA4B37"/>
    <w:rsid w:val="00FB0C94"/>
    <w:rsid w:val="00FB6B6B"/>
    <w:rsid w:val="00FD6677"/>
    <w:rsid w:val="00FE465A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CE7070"/>
  <w15:chartTrackingRefBased/>
  <w15:docId w15:val="{15CE98FB-E61A-45F2-B1E1-5666AFFC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6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6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B6B"/>
  </w:style>
  <w:style w:type="paragraph" w:styleId="Footer">
    <w:name w:val="footer"/>
    <w:basedOn w:val="Normal"/>
    <w:link w:val="FooterChar"/>
    <w:uiPriority w:val="99"/>
    <w:unhideWhenUsed/>
    <w:rsid w:val="00FB6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B6B"/>
  </w:style>
  <w:style w:type="paragraph" w:styleId="ListParagraph">
    <w:name w:val="List Paragraph"/>
    <w:basedOn w:val="Normal"/>
    <w:uiPriority w:val="34"/>
    <w:qFormat/>
    <w:rsid w:val="00B801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0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02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E1075"/>
    <w:pPr>
      <w:spacing w:after="0" w:line="240" w:lineRule="auto"/>
    </w:pPr>
    <w:rPr>
      <w:kern w:val="2"/>
      <w:sz w:val="24"/>
      <w:szCs w:val="24"/>
      <w:lang w:val="en-NZ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2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H&amp;S\H&amp;S%20Meetings%20Minutes\H&amp;S%20Meeting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E567842AB474E8ED6AE06AFC13BC2" ma:contentTypeVersion="13" ma:contentTypeDescription="Create a new document." ma:contentTypeScope="" ma:versionID="2350e6ad04ff9976dc51aaebdf0cb731">
  <xsd:schema xmlns:xsd="http://www.w3.org/2001/XMLSchema" xmlns:xs="http://www.w3.org/2001/XMLSchema" xmlns:p="http://schemas.microsoft.com/office/2006/metadata/properties" xmlns:ns2="9e3d4048-2b9c-40af-af74-247c41c64638" xmlns:ns3="fd097912-fb46-46cc-9afb-ad76694a8811" targetNamespace="http://schemas.microsoft.com/office/2006/metadata/properties" ma:root="true" ma:fieldsID="b4cb6f2570ca10a5761a8b945780a689" ns2:_="" ns3:_="">
    <xsd:import namespace="9e3d4048-2b9c-40af-af74-247c41c64638"/>
    <xsd:import namespace="fd097912-fb46-46cc-9afb-ad76694a881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d4048-2b9c-40af-af74-247c41c6463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051d61df-d40e-489d-8b94-46a0f842c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97912-fb46-46cc-9afb-ad76694a881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0f90fd1-c9d7-4f76-a375-7750f3bdeae6}" ma:internalName="TaxCatchAll" ma:showField="CatchAllData" ma:web="fd097912-fb46-46cc-9afb-ad76694a88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3d4048-2b9c-40af-af74-247c41c64638">
      <Terms xmlns="http://schemas.microsoft.com/office/infopath/2007/PartnerControls"/>
    </lcf76f155ced4ddcb4097134ff3c332f>
    <TaxCatchAll xmlns="fd097912-fb46-46cc-9afb-ad76694a8811" xsi:nil="true"/>
  </documentManagement>
</p:properties>
</file>

<file path=customXml/itemProps1.xml><?xml version="1.0" encoding="utf-8"?>
<ds:datastoreItem xmlns:ds="http://schemas.openxmlformats.org/officeDocument/2006/customXml" ds:itemID="{F508E0D9-E900-4629-AA69-02ABE5465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3d4048-2b9c-40af-af74-247c41c64638"/>
    <ds:schemaRef ds:uri="fd097912-fb46-46cc-9afb-ad76694a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6A427F-E4DD-458D-8278-9E05499343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5648EC-0CAD-4028-B16B-58C6C65ED987}">
  <ds:schemaRefs>
    <ds:schemaRef ds:uri="http://schemas.microsoft.com/office/2006/metadata/properties"/>
    <ds:schemaRef ds:uri="http://schemas.microsoft.com/office/infopath/2007/PartnerControls"/>
    <ds:schemaRef ds:uri="9e3d4048-2b9c-40af-af74-247c41c64638"/>
    <ds:schemaRef ds:uri="fd097912-fb46-46cc-9afb-ad76694a88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H&amp;S Meeting Template v2.dotx</Template>
  <TotalTime>62</TotalTime>
  <Pages>4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Good</dc:creator>
  <cp:keywords/>
  <dc:description/>
  <cp:lastModifiedBy>Donna</cp:lastModifiedBy>
  <cp:revision>64</cp:revision>
  <cp:lastPrinted>2025-02-10T04:38:00Z</cp:lastPrinted>
  <dcterms:created xsi:type="dcterms:W3CDTF">2025-03-04T16:48:00Z</dcterms:created>
  <dcterms:modified xsi:type="dcterms:W3CDTF">2025-03-04T17:50:00Z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0x01010096DE567842AB474E8ED6AE06AFC13BC2</vt:lpwstr>
  </property>
  <property fmtid="{D5CDD505-2E9C-101B-9397-08002B2CF9AE}" pid="3" name="MediaServiceImageTags">
    <vt:lpwstr/>
  </property>
</Properties>
</file>